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827" w:rsidRPr="00854F6B" w:rsidRDefault="007A2827" w:rsidP="00D52C41">
      <w:pPr>
        <w:spacing w:line="240" w:lineRule="auto"/>
        <w:ind w:firstLine="2835"/>
        <w:contextualSpacing/>
        <w:jc w:val="both"/>
        <w:rPr>
          <w:rFonts w:ascii="Times New Roman" w:hAnsi="Times New Roman"/>
          <w:b/>
          <w:sz w:val="28"/>
          <w:szCs w:val="28"/>
        </w:rPr>
      </w:pPr>
      <w:r w:rsidRPr="00854F6B">
        <w:rPr>
          <w:rFonts w:ascii="Times New Roman" w:hAnsi="Times New Roman"/>
          <w:b/>
          <w:sz w:val="28"/>
          <w:szCs w:val="28"/>
        </w:rPr>
        <w:t>У ПРИЛУЧАН НА «БОМБЕ»</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Теперь мы едем в «Бомбу»,</w:t>
      </w:r>
      <w:r w:rsidRPr="00854F6B">
        <w:rPr>
          <w:rFonts w:ascii="Times New Roman" w:hAnsi="Times New Roman"/>
          <w:color w:val="FF0000"/>
          <w:sz w:val="28"/>
          <w:szCs w:val="28"/>
        </w:rPr>
        <w:t xml:space="preserve"> </w:t>
      </w:r>
      <w:r w:rsidRPr="00854F6B">
        <w:rPr>
          <w:rFonts w:ascii="Times New Roman" w:hAnsi="Times New Roman"/>
          <w:sz w:val="28"/>
          <w:szCs w:val="28"/>
        </w:rPr>
        <w:t>сельцо, которое находится в двенадцати верстах от Бирского опытного поля. Недалеко, на большой территории пос</w:t>
      </w:r>
      <w:r w:rsidRPr="00854F6B">
        <w:rPr>
          <w:rFonts w:ascii="Times New Roman" w:hAnsi="Times New Roman"/>
          <w:sz w:val="28"/>
          <w:szCs w:val="28"/>
        </w:rPr>
        <w:t>е</w:t>
      </w:r>
      <w:r w:rsidRPr="00854F6B">
        <w:rPr>
          <w:rFonts w:ascii="Times New Roman" w:hAnsi="Times New Roman"/>
          <w:sz w:val="28"/>
          <w:szCs w:val="28"/>
        </w:rPr>
        <w:t>лились Прилукская и Глуховская коммуны. Ничего, пусть пробежится н</w:t>
      </w:r>
      <w:r w:rsidRPr="00854F6B">
        <w:rPr>
          <w:rFonts w:ascii="Times New Roman" w:hAnsi="Times New Roman"/>
          <w:sz w:val="28"/>
          <w:szCs w:val="28"/>
        </w:rPr>
        <w:t>е</w:t>
      </w:r>
      <w:r w:rsidRPr="00854F6B">
        <w:rPr>
          <w:rFonts w:ascii="Times New Roman" w:hAnsi="Times New Roman"/>
          <w:sz w:val="28"/>
          <w:szCs w:val="28"/>
        </w:rPr>
        <w:t>множко эта «гнедая», черт ее не возьмет. Ничего ей не будет, если сделает эти 12-15 верст за два часа.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Как все биро-биджанские лошади, артачится и гнедая: встанет посреди дороги и ни шагу с места. Или внезапно стукнет ей в голову встать на дыбы рядом с телегой и брыкаться, как сумасшедшей. Лейбиш говорит, что она «нервная». Её когда-то ударили ногой в морду, вот она и стала нервной. А ведь она не кобыла, а бриллиант. Из наихудшей беды вытянет. Там, где двое не откусят, она проглотит и не поперхнется.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Каждый раз, когда гнедая останавливается, Лейбиш соскакивает с тел</w:t>
      </w:r>
      <w:r w:rsidRPr="00854F6B">
        <w:rPr>
          <w:rFonts w:ascii="Times New Roman" w:hAnsi="Times New Roman"/>
          <w:sz w:val="28"/>
          <w:szCs w:val="28"/>
        </w:rPr>
        <w:t>е</w:t>
      </w:r>
      <w:r w:rsidRPr="00854F6B">
        <w:rPr>
          <w:rFonts w:ascii="Times New Roman" w:hAnsi="Times New Roman"/>
          <w:sz w:val="28"/>
          <w:szCs w:val="28"/>
        </w:rPr>
        <w:t>ги, обнимает ее теплую шею и, прикладывая свою голову, трется небритой щекой: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Ша, Машка, ша, Машуня, ты же самая любимая. Ты бриллиант.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Маша испуганно дергает головой, но потом успокаивается. Начинает моргать глазами и прислушивается к нежностям Лейбиша.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что ж, как же не уметь? – Оправдывается Лейбиш и осматривает т</w:t>
      </w:r>
      <w:r w:rsidRPr="00854F6B">
        <w:rPr>
          <w:rFonts w:ascii="Times New Roman" w:hAnsi="Times New Roman"/>
          <w:sz w:val="28"/>
          <w:szCs w:val="28"/>
        </w:rPr>
        <w:t>е</w:t>
      </w:r>
      <w:r w:rsidRPr="00854F6B">
        <w:rPr>
          <w:rFonts w:ascii="Times New Roman" w:hAnsi="Times New Roman"/>
          <w:sz w:val="28"/>
          <w:szCs w:val="28"/>
        </w:rPr>
        <w:t>легу… - Зачем же я два с половиной года протаскался с красными. Хоть ему повредили ногу, но зато уже всякая лошадь слушает его, Лейбиша из Прилук.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Лейбиш бросает еще несколько взглядов на кобылу и, довольный, с</w:t>
      </w:r>
      <w:r w:rsidRPr="00854F6B">
        <w:rPr>
          <w:rFonts w:ascii="Times New Roman" w:hAnsi="Times New Roman"/>
          <w:sz w:val="28"/>
          <w:szCs w:val="28"/>
        </w:rPr>
        <w:t>а</w:t>
      </w:r>
      <w:r w:rsidRPr="00854F6B">
        <w:rPr>
          <w:rFonts w:ascii="Times New Roman" w:hAnsi="Times New Roman"/>
          <w:sz w:val="28"/>
          <w:szCs w:val="28"/>
        </w:rPr>
        <w:t>дится на телегу. Кобыла бежит рысью, телега подскакивает, разбрасывает с</w:t>
      </w:r>
      <w:r w:rsidRPr="00854F6B">
        <w:rPr>
          <w:rFonts w:ascii="Times New Roman" w:hAnsi="Times New Roman"/>
          <w:sz w:val="28"/>
          <w:szCs w:val="28"/>
        </w:rPr>
        <w:t>о</w:t>
      </w:r>
      <w:r w:rsidRPr="00854F6B">
        <w:rPr>
          <w:rFonts w:ascii="Times New Roman" w:hAnsi="Times New Roman"/>
          <w:sz w:val="28"/>
          <w:szCs w:val="28"/>
        </w:rPr>
        <w:t>лому, переворачивает в животе кишки.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Ципа не может выдержать тряску. Она таки полная, да только «нех</w:t>
      </w:r>
      <w:r w:rsidRPr="00854F6B">
        <w:rPr>
          <w:rFonts w:ascii="Times New Roman" w:hAnsi="Times New Roman"/>
          <w:sz w:val="28"/>
          <w:szCs w:val="28"/>
        </w:rPr>
        <w:t>о</w:t>
      </w:r>
      <w:r w:rsidRPr="00854F6B">
        <w:rPr>
          <w:rFonts w:ascii="Times New Roman" w:hAnsi="Times New Roman"/>
          <w:sz w:val="28"/>
          <w:szCs w:val="28"/>
        </w:rPr>
        <w:t>рошо запакована», поэтому у нее трясется в «чемайдане». Пусть Лейбиш даст ей свой пиджак подстелить, она ляжет: лежа не так трясет. Но все время Ц</w:t>
      </w:r>
      <w:r w:rsidRPr="00854F6B">
        <w:rPr>
          <w:rFonts w:ascii="Times New Roman" w:hAnsi="Times New Roman"/>
          <w:sz w:val="28"/>
          <w:szCs w:val="28"/>
        </w:rPr>
        <w:t>и</w:t>
      </w:r>
      <w:r w:rsidRPr="00854F6B">
        <w:rPr>
          <w:rFonts w:ascii="Times New Roman" w:hAnsi="Times New Roman"/>
          <w:sz w:val="28"/>
          <w:szCs w:val="28"/>
        </w:rPr>
        <w:t>па не будет лежать вот так. Она не увидит «Бомбу» - эту роскошную кучер</w:t>
      </w:r>
      <w:r w:rsidRPr="00854F6B">
        <w:rPr>
          <w:rFonts w:ascii="Times New Roman" w:hAnsi="Times New Roman"/>
          <w:sz w:val="28"/>
          <w:szCs w:val="28"/>
        </w:rPr>
        <w:t>я</w:t>
      </w:r>
      <w:r w:rsidRPr="00854F6B">
        <w:rPr>
          <w:rFonts w:ascii="Times New Roman" w:hAnsi="Times New Roman"/>
          <w:sz w:val="28"/>
          <w:szCs w:val="28"/>
        </w:rPr>
        <w:t>вую «красавицу-сопку». Пусть Лейбиш её разбудит возле горы: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Слышишь, Лейбиш, только не твоими жлобскими ногами.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Ципа уже лежит на телеге. Так тоже изрядно потряхивает. Она перев</w:t>
      </w:r>
      <w:r w:rsidRPr="00854F6B">
        <w:rPr>
          <w:rFonts w:ascii="Times New Roman" w:hAnsi="Times New Roman"/>
          <w:sz w:val="28"/>
          <w:szCs w:val="28"/>
        </w:rPr>
        <w:t>о</w:t>
      </w:r>
      <w:r w:rsidRPr="00854F6B">
        <w:rPr>
          <w:rFonts w:ascii="Times New Roman" w:hAnsi="Times New Roman"/>
          <w:sz w:val="28"/>
          <w:szCs w:val="28"/>
        </w:rPr>
        <w:t>рачивается на бок, устраивается и лежит. Когда Лейбиш возле горы будит её, она поднимает крик: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Отстань от меня, Лейбка. Не мешай. Нечего, я уже слышала. Вот у н</w:t>
      </w:r>
      <w:r w:rsidRPr="00854F6B">
        <w:rPr>
          <w:rFonts w:ascii="Times New Roman" w:hAnsi="Times New Roman"/>
          <w:sz w:val="28"/>
          <w:szCs w:val="28"/>
        </w:rPr>
        <w:t>е</w:t>
      </w:r>
      <w:r w:rsidRPr="00854F6B">
        <w:rPr>
          <w:rFonts w:ascii="Times New Roman" w:hAnsi="Times New Roman"/>
          <w:sz w:val="28"/>
          <w:szCs w:val="28"/>
        </w:rPr>
        <w:t>го нрав, у Лейбиша: всегда пристает.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Глаз не оторвешь от этого зрелища: солнце спряталось в тайгу. Ух, как «черные березы» засветились! Их гладенькая кора тонет в море разных кр</w:t>
      </w:r>
      <w:r w:rsidRPr="00854F6B">
        <w:rPr>
          <w:rFonts w:ascii="Times New Roman" w:hAnsi="Times New Roman"/>
          <w:sz w:val="28"/>
          <w:szCs w:val="28"/>
        </w:rPr>
        <w:t>а</w:t>
      </w:r>
      <w:r w:rsidRPr="00854F6B">
        <w:rPr>
          <w:rFonts w:ascii="Times New Roman" w:hAnsi="Times New Roman"/>
          <w:sz w:val="28"/>
          <w:szCs w:val="28"/>
        </w:rPr>
        <w:t>сок, но больше всего тут красно-золотого, и все это обвито прозрачно-коричневой дымкой.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стройные кедры? А даже обычные березы украшены в майские чи</w:t>
      </w:r>
      <w:r w:rsidRPr="00854F6B">
        <w:rPr>
          <w:rFonts w:ascii="Times New Roman" w:hAnsi="Times New Roman"/>
          <w:sz w:val="28"/>
          <w:szCs w:val="28"/>
        </w:rPr>
        <w:t>с</w:t>
      </w:r>
      <w:r w:rsidRPr="00854F6B">
        <w:rPr>
          <w:rFonts w:ascii="Times New Roman" w:hAnsi="Times New Roman"/>
          <w:sz w:val="28"/>
          <w:szCs w:val="28"/>
        </w:rPr>
        <w:t>то-белые наряды. А гордые дубы!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Нет, Лейбиш дурень. Пусть он оставит её в покое. Ничего, ему тоже не повредит посмотреть на вечернее небо. Такое небо может себе позволить только Биро-Биджан. Сколько глыб всяких руд лежат теперь раскаленными и светятся разными красками.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Может, ты бы не морочила мне голову, Ципа, - смотри, как испорт</w:t>
      </w:r>
      <w:r w:rsidRPr="00854F6B">
        <w:rPr>
          <w:rFonts w:ascii="Times New Roman" w:hAnsi="Times New Roman"/>
          <w:sz w:val="28"/>
          <w:szCs w:val="28"/>
        </w:rPr>
        <w:t>и</w:t>
      </w:r>
      <w:r w:rsidRPr="00854F6B">
        <w:rPr>
          <w:rFonts w:ascii="Times New Roman" w:hAnsi="Times New Roman"/>
          <w:sz w:val="28"/>
          <w:szCs w:val="28"/>
        </w:rPr>
        <w:t>лась. Сначала была такая хорошая девушка, а когда познакомилась с педте</w:t>
      </w:r>
      <w:r w:rsidRPr="00854F6B">
        <w:rPr>
          <w:rFonts w:ascii="Times New Roman" w:hAnsi="Times New Roman"/>
          <w:sz w:val="28"/>
          <w:szCs w:val="28"/>
        </w:rPr>
        <w:t>х</w:t>
      </w:r>
      <w:r w:rsidRPr="00854F6B">
        <w:rPr>
          <w:rFonts w:ascii="Times New Roman" w:hAnsi="Times New Roman"/>
          <w:sz w:val="28"/>
          <w:szCs w:val="28"/>
        </w:rPr>
        <w:t>никумом, стала целой «телегенткою». Дуреет там с лесами да с небом. М</w:t>
      </w:r>
      <w:r w:rsidRPr="00854F6B">
        <w:rPr>
          <w:rFonts w:ascii="Times New Roman" w:hAnsi="Times New Roman"/>
          <w:sz w:val="28"/>
          <w:szCs w:val="28"/>
        </w:rPr>
        <w:t>о</w:t>
      </w:r>
      <w:r w:rsidRPr="00854F6B">
        <w:rPr>
          <w:rFonts w:ascii="Times New Roman" w:hAnsi="Times New Roman"/>
          <w:sz w:val="28"/>
          <w:szCs w:val="28"/>
        </w:rPr>
        <w:t>жет быть, из нее, из Ципы, совсем получилась стихоплетка?!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Кажется, Лейб понял своей остроконечной головой под зеленой ке</w:t>
      </w:r>
      <w:r w:rsidRPr="00854F6B">
        <w:rPr>
          <w:rFonts w:ascii="Times New Roman" w:hAnsi="Times New Roman"/>
          <w:sz w:val="28"/>
          <w:szCs w:val="28"/>
        </w:rPr>
        <w:t>п</w:t>
      </w:r>
      <w:r w:rsidRPr="00854F6B">
        <w:rPr>
          <w:rFonts w:ascii="Times New Roman" w:hAnsi="Times New Roman"/>
          <w:sz w:val="28"/>
          <w:szCs w:val="28"/>
        </w:rPr>
        <w:t>кой, что наделал глупостей. Он оборачивается к ней лицом и гладит ципин коричневый чулок.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Ципа дергает ногой и кричит сердито: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Ай, уйди. Ты жлоб, и больше ничего.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Лейбиш еще минуту смотрит на нее, потом отворачивается к лошадям и, очевидно, думает: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Пусть перестанет морочить голову Ципа, пусть лучше посмотрит, к</w:t>
      </w:r>
      <w:r w:rsidRPr="00854F6B">
        <w:rPr>
          <w:rFonts w:ascii="Times New Roman" w:hAnsi="Times New Roman"/>
          <w:sz w:val="28"/>
          <w:szCs w:val="28"/>
        </w:rPr>
        <w:t>а</w:t>
      </w:r>
      <w:r w:rsidRPr="00854F6B">
        <w:rPr>
          <w:rFonts w:ascii="Times New Roman" w:hAnsi="Times New Roman"/>
          <w:sz w:val="28"/>
          <w:szCs w:val="28"/>
        </w:rPr>
        <w:t>кую дорогу они проложили к участкам. Тут же вокруг была такая дикость, такая чаща. А теперь они сами, своими руками, своими лошадьми и телегами проложили такую дорогу, что и на Украине такую навряд ли найдешь. Эта-то грязюка? Ничего, они сделают мостик. А что, разве можно все сразу? Нет, всего сразу сделать нельзя.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Потом, еще минутку подумав, Лейбиш начал, очевидно, сам с собой говорить, потому что за тарахтением телеги трудно было что-нибудь усл</w:t>
      </w:r>
      <w:r w:rsidRPr="00854F6B">
        <w:rPr>
          <w:rFonts w:ascii="Times New Roman" w:hAnsi="Times New Roman"/>
          <w:sz w:val="28"/>
          <w:szCs w:val="28"/>
        </w:rPr>
        <w:t>ы</w:t>
      </w:r>
      <w:r w:rsidRPr="00854F6B">
        <w:rPr>
          <w:rFonts w:ascii="Times New Roman" w:hAnsi="Times New Roman"/>
          <w:sz w:val="28"/>
          <w:szCs w:val="28"/>
        </w:rPr>
        <w:t>шать: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Вот туда направо, где сереет и курится, там их палатки. А вон там на горе пашут их кони. Надо туда подъехать. Или лучше так: Лейбиш пойдет распрягать, а мы с Ципой дойдем пешком…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Уже издалека мы услышали понукания и страшный шум, чуть бл</w:t>
      </w:r>
      <w:r w:rsidRPr="00854F6B">
        <w:rPr>
          <w:rFonts w:ascii="Times New Roman" w:hAnsi="Times New Roman"/>
          <w:sz w:val="28"/>
          <w:szCs w:val="28"/>
        </w:rPr>
        <w:t>и</w:t>
      </w:r>
      <w:r w:rsidRPr="00854F6B">
        <w:rPr>
          <w:rFonts w:ascii="Times New Roman" w:hAnsi="Times New Roman"/>
          <w:sz w:val="28"/>
          <w:szCs w:val="28"/>
        </w:rPr>
        <w:t xml:space="preserve">же видно было, что там или только двигаются, или только кричат.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мы подошли совсем близко, мы не поняли, почему они пашут на огороженном месте, как будто кто-то его для них приготовил.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они готовы были немедленно рассказать. Кричали на нас сильней, чем на лошадей.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Тут уже ничего. Это пашут две десятины разработанной земли, кот</w:t>
      </w:r>
      <w:r w:rsidRPr="00854F6B">
        <w:rPr>
          <w:rFonts w:ascii="Times New Roman" w:hAnsi="Times New Roman"/>
          <w:sz w:val="28"/>
          <w:szCs w:val="28"/>
        </w:rPr>
        <w:t>о</w:t>
      </w:r>
      <w:r w:rsidRPr="00854F6B">
        <w:rPr>
          <w:rFonts w:ascii="Times New Roman" w:hAnsi="Times New Roman"/>
          <w:sz w:val="28"/>
          <w:szCs w:val="28"/>
        </w:rPr>
        <w:t>рые крестьянин, сосед, занимал до того года. Когда земля уже немного обр</w:t>
      </w:r>
      <w:r w:rsidRPr="00854F6B">
        <w:rPr>
          <w:rFonts w:ascii="Times New Roman" w:hAnsi="Times New Roman"/>
          <w:sz w:val="28"/>
          <w:szCs w:val="28"/>
        </w:rPr>
        <w:t>а</w:t>
      </w:r>
      <w:r w:rsidRPr="00854F6B">
        <w:rPr>
          <w:rFonts w:ascii="Times New Roman" w:hAnsi="Times New Roman"/>
          <w:sz w:val="28"/>
          <w:szCs w:val="28"/>
        </w:rPr>
        <w:t>ботана, оно куда легче. Тяжело было в первые дни, когда поднимали целину. Хоть руби, хоть кроши их, это волчье мясо, не хотят идти и все. По шесть коней запрягали в один плуг, как пушку везли. Этот проклятый буланый – третьесортный лодырь – бьется и передними ногами. А эта плохонькая к</w:t>
      </w:r>
      <w:r w:rsidRPr="00854F6B">
        <w:rPr>
          <w:rFonts w:ascii="Times New Roman" w:hAnsi="Times New Roman"/>
          <w:sz w:val="28"/>
          <w:szCs w:val="28"/>
        </w:rPr>
        <w:t>о</w:t>
      </w:r>
      <w:r w:rsidRPr="00854F6B">
        <w:rPr>
          <w:rFonts w:ascii="Times New Roman" w:hAnsi="Times New Roman"/>
          <w:sz w:val="28"/>
          <w:szCs w:val="28"/>
        </w:rPr>
        <w:t>былка, кажется, и воды не всколыхнет, а когда она в плуг запряжена и п</w:t>
      </w:r>
      <w:r w:rsidRPr="00854F6B">
        <w:rPr>
          <w:rFonts w:ascii="Times New Roman" w:hAnsi="Times New Roman"/>
          <w:sz w:val="28"/>
          <w:szCs w:val="28"/>
        </w:rPr>
        <w:t>о</w:t>
      </w:r>
      <w:r w:rsidRPr="00854F6B">
        <w:rPr>
          <w:rFonts w:ascii="Times New Roman" w:hAnsi="Times New Roman"/>
          <w:sz w:val="28"/>
          <w:szCs w:val="28"/>
        </w:rPr>
        <w:t>дойдешь к ней, так она, гадюка, кусается. А тот безумный жеребец, хоть и первой категории, вообще не стоит на месте: все время «командует», крути</w:t>
      </w:r>
      <w:r w:rsidRPr="00854F6B">
        <w:rPr>
          <w:rFonts w:ascii="Times New Roman" w:hAnsi="Times New Roman"/>
          <w:sz w:val="28"/>
          <w:szCs w:val="28"/>
        </w:rPr>
        <w:t>т</w:t>
      </w:r>
      <w:r w:rsidRPr="00854F6B">
        <w:rPr>
          <w:rFonts w:ascii="Times New Roman" w:hAnsi="Times New Roman"/>
          <w:sz w:val="28"/>
          <w:szCs w:val="28"/>
        </w:rPr>
        <w:t>ся, как бешеный, рвет постромки. А если уже с большим трудом поднимешь пласт земли, так он стоит торчком, как прикипевший, и не падает. Хоть н</w:t>
      </w:r>
      <w:r w:rsidRPr="00854F6B">
        <w:rPr>
          <w:rFonts w:ascii="Times New Roman" w:hAnsi="Times New Roman"/>
          <w:sz w:val="28"/>
          <w:szCs w:val="28"/>
        </w:rPr>
        <w:t>а</w:t>
      </w:r>
      <w:r w:rsidRPr="00854F6B">
        <w:rPr>
          <w:rFonts w:ascii="Times New Roman" w:hAnsi="Times New Roman"/>
          <w:sz w:val="28"/>
          <w:szCs w:val="28"/>
        </w:rPr>
        <w:t>нимай людей, чтобы его перевернуть.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Нет, парни, это пустое. За шесть часов одной борозды не сделали. Пропадем, если из Биро-Биджана не будет людей. – Так решает Шмерель, тот, который кричит и бьет коней больше всех.</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Тем временем советы сыплются со всех сторон. Но сам советчик не п</w:t>
      </w:r>
      <w:r w:rsidRPr="00854F6B">
        <w:rPr>
          <w:rFonts w:ascii="Times New Roman" w:hAnsi="Times New Roman"/>
          <w:sz w:val="28"/>
          <w:szCs w:val="28"/>
        </w:rPr>
        <w:t>о</w:t>
      </w:r>
      <w:r w:rsidRPr="00854F6B">
        <w:rPr>
          <w:rFonts w:ascii="Times New Roman" w:hAnsi="Times New Roman"/>
          <w:sz w:val="28"/>
          <w:szCs w:val="28"/>
        </w:rPr>
        <w:t>трудится, чтобы провести в жизнь свой совет. Это уже пусть другие делают, а пока пробуют одно предложение, уже готово новое: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Прошу, пустите только: те две передние падлы совсем не тянут, тол</w:t>
      </w:r>
      <w:r w:rsidRPr="00854F6B">
        <w:rPr>
          <w:rFonts w:ascii="Times New Roman" w:hAnsi="Times New Roman"/>
          <w:sz w:val="28"/>
          <w:szCs w:val="28"/>
        </w:rPr>
        <w:t>ь</w:t>
      </w:r>
      <w:r w:rsidRPr="00854F6B">
        <w:rPr>
          <w:rFonts w:ascii="Times New Roman" w:hAnsi="Times New Roman"/>
          <w:sz w:val="28"/>
          <w:szCs w:val="28"/>
        </w:rPr>
        <w:t>ко мешают. Может быть, их распрячь и пахать четырьмя?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 так не годится. Вот что: надо запрячь двух коней в плуг, двух к этим двум, а одного – спереди. На него посадить Михаила, дать ему в руки хороший кнут, и вперед!</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Или подождите: пусть четверо парней возьмут по хорошей палке, ст</w:t>
      </w:r>
      <w:r w:rsidRPr="00854F6B">
        <w:rPr>
          <w:rFonts w:ascii="Times New Roman" w:hAnsi="Times New Roman"/>
          <w:sz w:val="28"/>
          <w:szCs w:val="28"/>
        </w:rPr>
        <w:t>а</w:t>
      </w:r>
      <w:r w:rsidRPr="00854F6B">
        <w:rPr>
          <w:rFonts w:ascii="Times New Roman" w:hAnsi="Times New Roman"/>
          <w:sz w:val="28"/>
          <w:szCs w:val="28"/>
        </w:rPr>
        <w:t>нут с четырех сторон и шумят на чем свет стоит: «Но! Тпру! Но! Пошла-а!». Парни, чего стали, жарьте! Сильнее!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Ой, нет! Ой, нет! Это не годится! Плохо. Очень плохо идет дело с Б</w:t>
      </w:r>
      <w:r w:rsidRPr="00854F6B">
        <w:rPr>
          <w:rFonts w:ascii="Times New Roman" w:hAnsi="Times New Roman"/>
          <w:sz w:val="28"/>
          <w:szCs w:val="28"/>
        </w:rPr>
        <w:t>и</w:t>
      </w:r>
      <w:r w:rsidRPr="00854F6B">
        <w:rPr>
          <w:rFonts w:ascii="Times New Roman" w:hAnsi="Times New Roman"/>
          <w:sz w:val="28"/>
          <w:szCs w:val="28"/>
        </w:rPr>
        <w:t>ро-Биджаном. Нечего и говорить; пропащее дело.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 и что удивительного, когда такие кони. Бешеные кони, и точка. Не хотят сделать ровную борозду. Все только крутятся и тянут плуг так, будто кто-то с ними играет.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падаль и баста…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Все нахмурились, стыдились посмотреть друг другу в глаза. Но еще больше стыдились смотреть на коней. Кто ковырял черным заскорузлым но</w:t>
      </w:r>
      <w:r w:rsidRPr="00854F6B">
        <w:rPr>
          <w:rFonts w:ascii="Times New Roman" w:hAnsi="Times New Roman"/>
          <w:sz w:val="28"/>
          <w:szCs w:val="28"/>
        </w:rPr>
        <w:t>г</w:t>
      </w:r>
      <w:r w:rsidRPr="00854F6B">
        <w:rPr>
          <w:rFonts w:ascii="Times New Roman" w:hAnsi="Times New Roman"/>
          <w:sz w:val="28"/>
          <w:szCs w:val="28"/>
        </w:rPr>
        <w:t>тем кору на палке, кто возился с узлом на веревке, а кто просто плевал з</w:t>
      </w:r>
      <w:r w:rsidRPr="00854F6B">
        <w:rPr>
          <w:rFonts w:ascii="Times New Roman" w:hAnsi="Times New Roman"/>
          <w:sz w:val="28"/>
          <w:szCs w:val="28"/>
        </w:rPr>
        <w:t>а</w:t>
      </w:r>
      <w:r w:rsidRPr="00854F6B">
        <w:rPr>
          <w:rFonts w:ascii="Times New Roman" w:hAnsi="Times New Roman"/>
          <w:sz w:val="28"/>
          <w:szCs w:val="28"/>
        </w:rPr>
        <w:t>пекшимся ртом.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Подождите, парни! Может, нам совсем перестать бить коней? «Ки</w:t>
      </w:r>
      <w:r w:rsidRPr="00854F6B">
        <w:rPr>
          <w:rFonts w:ascii="Times New Roman" w:hAnsi="Times New Roman"/>
          <w:sz w:val="28"/>
          <w:szCs w:val="28"/>
        </w:rPr>
        <w:t>р</w:t>
      </w:r>
      <w:r w:rsidRPr="00854F6B">
        <w:rPr>
          <w:rFonts w:ascii="Times New Roman" w:hAnsi="Times New Roman"/>
          <w:sz w:val="28"/>
          <w:szCs w:val="28"/>
        </w:rPr>
        <w:t>гизы», кажется, не любят, когда их бьют. Этого переднего надо попробовать взять за уздечку, потянуть вперед, может, он пойдет.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Конечно. Молодец, Михаил. Министром его сделать. Кони пошли. Теперь, коники, тяните… Идите! Еще идите.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Но-о! Но-о! Вот-вот-вот-вот-о-о! Но-о!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Ух, это же роскошь. Идет, парни. Ага, у Биро-Биджана повышаются «шанцы».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 но что же делать с теми кусками земли, которые не хотят перев</w:t>
      </w:r>
      <w:r w:rsidRPr="00854F6B">
        <w:rPr>
          <w:rFonts w:ascii="Times New Roman" w:hAnsi="Times New Roman"/>
          <w:sz w:val="28"/>
          <w:szCs w:val="28"/>
        </w:rPr>
        <w:t>о</w:t>
      </w:r>
      <w:r w:rsidRPr="00854F6B">
        <w:rPr>
          <w:rFonts w:ascii="Times New Roman" w:hAnsi="Times New Roman"/>
          <w:sz w:val="28"/>
          <w:szCs w:val="28"/>
        </w:rPr>
        <w:t>рачиваться?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Знаете что? Может быть, мы около плуга поставим еще одного чел</w:t>
      </w:r>
      <w:r w:rsidRPr="00854F6B">
        <w:rPr>
          <w:rFonts w:ascii="Times New Roman" w:hAnsi="Times New Roman"/>
          <w:sz w:val="28"/>
          <w:szCs w:val="28"/>
        </w:rPr>
        <w:t>о</w:t>
      </w:r>
      <w:r w:rsidRPr="00854F6B">
        <w:rPr>
          <w:rFonts w:ascii="Times New Roman" w:hAnsi="Times New Roman"/>
          <w:sz w:val="28"/>
          <w:szCs w:val="28"/>
        </w:rPr>
        <w:t>века и поручили бы ему, чтобы он левое плечо немного подводил и левую руку тоже.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Этот совет подает Нафтол, пекарь. Молодой парень, но может давать хорошие советы. Он тоже молодец, этот пекарь. Сделать его помощником министра.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Ах, красота, идет как по маслу.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Надо было бы выпрячь переднего. Он все равно ничего не делает.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Конечно, так лучше. Четырьмя куда лучше.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Право, Биро-Биджан чудесная страна! – выкрикивает Шмерель, - ч</w:t>
      </w:r>
      <w:r w:rsidRPr="00854F6B">
        <w:rPr>
          <w:rFonts w:ascii="Times New Roman" w:hAnsi="Times New Roman"/>
          <w:sz w:val="28"/>
          <w:szCs w:val="28"/>
        </w:rPr>
        <w:t>е</w:t>
      </w:r>
      <w:r w:rsidRPr="00854F6B">
        <w:rPr>
          <w:rFonts w:ascii="Times New Roman" w:hAnsi="Times New Roman"/>
          <w:sz w:val="28"/>
          <w:szCs w:val="28"/>
        </w:rPr>
        <w:t>тырьмя конями поднимаем целину…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теперь на мягкой земле можно и двумя работать. Надо только на них покрикивать. Не любят кони, когда их бьют. Также комары дышать не дают. Ни людям, ни коням. Хоть бросай всю работу, стой и чешись. Вот сколько комаров! Прикоснулись и сразу полетели дальше. А один – кровосос, пока не напустит отравы, таки не отстанет. Хоть и говорят, что если не ч</w:t>
      </w:r>
      <w:r w:rsidRPr="00854F6B">
        <w:rPr>
          <w:rFonts w:ascii="Times New Roman" w:hAnsi="Times New Roman"/>
          <w:sz w:val="28"/>
          <w:szCs w:val="28"/>
        </w:rPr>
        <w:t>е</w:t>
      </w:r>
      <w:r w:rsidRPr="00854F6B">
        <w:rPr>
          <w:rFonts w:ascii="Times New Roman" w:hAnsi="Times New Roman"/>
          <w:sz w:val="28"/>
          <w:szCs w:val="28"/>
        </w:rPr>
        <w:t>саться дня три, так тогда уже и не будет зудеть. Так как же удержаться?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Больше всех жалуется на комаров Фейга. Дома она оставила мать с двумя братишками, которых надо как можно скорей забрать сюда. Фейга должна быть здоровой и как можно быстрей обустроиться. А у нее уже опу</w:t>
      </w:r>
      <w:r w:rsidRPr="00854F6B">
        <w:rPr>
          <w:rFonts w:ascii="Times New Roman" w:hAnsi="Times New Roman"/>
          <w:sz w:val="28"/>
          <w:szCs w:val="28"/>
        </w:rPr>
        <w:t>х</w:t>
      </w:r>
      <w:r w:rsidRPr="00854F6B">
        <w:rPr>
          <w:rFonts w:ascii="Times New Roman" w:hAnsi="Times New Roman"/>
          <w:sz w:val="28"/>
          <w:szCs w:val="28"/>
        </w:rPr>
        <w:t>ли руки, шея, ноги все покусаны: сквозь чулки они особенно любят кусать. И еще широкое лицо у нее – круглое. Есть им где садиться.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Нет, Фейга не выдержит. Они ее живьем съедят.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Может, пошабашить? Уже седьмой час. С пяти утра до семи – часов пятнадцать. Эй, братва, хватит!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 нет, это не годится. Пока не закончат этот клин, Митник не бросит работу.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Лучше доработать уже до конца небольшой кусок, да и совсем изб</w:t>
      </w:r>
      <w:r w:rsidRPr="00854F6B">
        <w:rPr>
          <w:rFonts w:ascii="Times New Roman" w:hAnsi="Times New Roman"/>
          <w:sz w:val="28"/>
          <w:szCs w:val="28"/>
        </w:rPr>
        <w:t>а</w:t>
      </w:r>
      <w:r w:rsidRPr="00854F6B">
        <w:rPr>
          <w:rFonts w:ascii="Times New Roman" w:hAnsi="Times New Roman"/>
          <w:sz w:val="28"/>
          <w:szCs w:val="28"/>
        </w:rPr>
        <w:t>виться от хлопот. На кожевенном заводе, где Митник когда-то работал, он тоже не оставлял работу на завтра. Даже тогда, когда это было после восьм</w:t>
      </w:r>
      <w:r w:rsidRPr="00854F6B">
        <w:rPr>
          <w:rFonts w:ascii="Times New Roman" w:hAnsi="Times New Roman"/>
          <w:sz w:val="28"/>
          <w:szCs w:val="28"/>
        </w:rPr>
        <w:t>и</w:t>
      </w:r>
      <w:r w:rsidRPr="00854F6B">
        <w:rPr>
          <w:rFonts w:ascii="Times New Roman" w:hAnsi="Times New Roman"/>
          <w:sz w:val="28"/>
          <w:szCs w:val="28"/>
        </w:rPr>
        <w:t>часового рабочего дня. Не потому, что он партиец, хотел «угодить рабочему классу». Просто потому, что он после того дома не мог успокоиться. Невку</w:t>
      </w:r>
      <w:r w:rsidRPr="00854F6B">
        <w:rPr>
          <w:rFonts w:ascii="Times New Roman" w:hAnsi="Times New Roman"/>
          <w:sz w:val="28"/>
          <w:szCs w:val="28"/>
        </w:rPr>
        <w:t>с</w:t>
      </w:r>
      <w:r w:rsidRPr="00854F6B">
        <w:rPr>
          <w:rFonts w:ascii="Times New Roman" w:hAnsi="Times New Roman"/>
          <w:sz w:val="28"/>
          <w:szCs w:val="28"/>
        </w:rPr>
        <w:t>но елось, плохо спалось. Работа любит, чтобы ее сразу «отмездровали». П</w:t>
      </w:r>
      <w:r w:rsidRPr="00854F6B">
        <w:rPr>
          <w:rFonts w:ascii="Times New Roman" w:hAnsi="Times New Roman"/>
          <w:sz w:val="28"/>
          <w:szCs w:val="28"/>
        </w:rPr>
        <w:t>о</w:t>
      </w:r>
      <w:r w:rsidRPr="00854F6B">
        <w:rPr>
          <w:rFonts w:ascii="Times New Roman" w:hAnsi="Times New Roman"/>
          <w:sz w:val="28"/>
          <w:szCs w:val="28"/>
        </w:rPr>
        <w:t>том вытер косу, и точка. А завтра придешь к станку и возьмешься за св</w:t>
      </w:r>
      <w:r w:rsidRPr="00854F6B">
        <w:rPr>
          <w:rFonts w:ascii="Times New Roman" w:hAnsi="Times New Roman"/>
          <w:sz w:val="28"/>
          <w:szCs w:val="28"/>
        </w:rPr>
        <w:t>е</w:t>
      </w:r>
      <w:r w:rsidRPr="00854F6B">
        <w:rPr>
          <w:rFonts w:ascii="Times New Roman" w:hAnsi="Times New Roman"/>
          <w:sz w:val="28"/>
          <w:szCs w:val="28"/>
        </w:rPr>
        <w:t>женькую работу…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земля, конечно, точно также…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Хочешь, чтобы комары тебя всего искусали?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Меня они не кусают. Комары кусают только «элементов», которые стоят и злятся и из-за каждого укуса готовы расплакаться и чесаться, аж пока кровь не потечет. Вот когда комар садится на Митника, он только потихон</w:t>
      </w:r>
      <w:r w:rsidRPr="00854F6B">
        <w:rPr>
          <w:rFonts w:ascii="Times New Roman" w:hAnsi="Times New Roman"/>
          <w:sz w:val="28"/>
          <w:szCs w:val="28"/>
        </w:rPr>
        <w:t>ь</w:t>
      </w:r>
      <w:r w:rsidRPr="00854F6B">
        <w:rPr>
          <w:rFonts w:ascii="Times New Roman" w:hAnsi="Times New Roman"/>
          <w:sz w:val="28"/>
          <w:szCs w:val="28"/>
        </w:rPr>
        <w:t>ку шлепнет и убьет его.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Ты же совсем «слепая кишка». Как же ты можешь углядеть.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 Фейга отозвалась. До всего ей дело. Спрашивали тебя? Может, ты бы еще расплакалась и зашлась бы в «истерическом припадке», как бары</w:t>
      </w:r>
      <w:r w:rsidRPr="00854F6B">
        <w:rPr>
          <w:rFonts w:ascii="Times New Roman" w:hAnsi="Times New Roman"/>
          <w:sz w:val="28"/>
          <w:szCs w:val="28"/>
        </w:rPr>
        <w:t>ш</w:t>
      </w:r>
      <w:r w:rsidRPr="00854F6B">
        <w:rPr>
          <w:rFonts w:ascii="Times New Roman" w:hAnsi="Times New Roman"/>
          <w:sz w:val="28"/>
          <w:szCs w:val="28"/>
        </w:rPr>
        <w:t>ня?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Ну, если так, то уже, безусловно, можно отложить сегодня работу. От ссор добра не будет.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Митник с такой «постановкой вопроса» не согласен. Разве то н</w:t>
      </w:r>
      <w:r w:rsidRPr="00854F6B">
        <w:rPr>
          <w:rFonts w:ascii="Times New Roman" w:hAnsi="Times New Roman"/>
          <w:sz w:val="28"/>
          <w:szCs w:val="28"/>
        </w:rPr>
        <w:t>о</w:t>
      </w:r>
      <w:r w:rsidRPr="00854F6B">
        <w:rPr>
          <w:rFonts w:ascii="Times New Roman" w:hAnsi="Times New Roman"/>
          <w:sz w:val="28"/>
          <w:szCs w:val="28"/>
        </w:rPr>
        <w:t>вость – ссориться? Все так разнервничались, что за каждую мелочь готовы проглотить друг друга. Бейнфст не заболел бы, если бы отправил сюда маски за несколько дней, чтобы мы не тратили лишних сил.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Митник неправ: Куперман, председатель коммуны, ему это потом объяснит. Потому что для того, чтобы судить другого, надо принять во вн</w:t>
      </w:r>
      <w:r w:rsidRPr="00854F6B">
        <w:rPr>
          <w:rFonts w:ascii="Times New Roman" w:hAnsi="Times New Roman"/>
          <w:sz w:val="28"/>
          <w:szCs w:val="28"/>
        </w:rPr>
        <w:t>и</w:t>
      </w:r>
      <w:r w:rsidRPr="00854F6B">
        <w:rPr>
          <w:rFonts w:ascii="Times New Roman" w:hAnsi="Times New Roman"/>
          <w:sz w:val="28"/>
          <w:szCs w:val="28"/>
        </w:rPr>
        <w:t>мание все условия и обстоятельства. А Митник, хоть и партиец, не хочет эт</w:t>
      </w:r>
      <w:r w:rsidRPr="00854F6B">
        <w:rPr>
          <w:rFonts w:ascii="Times New Roman" w:hAnsi="Times New Roman"/>
          <w:sz w:val="28"/>
          <w:szCs w:val="28"/>
        </w:rPr>
        <w:t>о</w:t>
      </w:r>
      <w:r w:rsidRPr="00854F6B">
        <w:rPr>
          <w:rFonts w:ascii="Times New Roman" w:hAnsi="Times New Roman"/>
          <w:sz w:val="28"/>
          <w:szCs w:val="28"/>
        </w:rPr>
        <w:t xml:space="preserve">го делать и просто говорит: Бейнфест виноват. Критиковать – легкое дело. А Куперман этого очень, очень не любит.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уже никому не хочется работать. Все почувствовали страшную усталость и ленятся даже распрячь коней и отнести инструмент. Вот если бы можно было тут, на этом месте, лечь отдохнуть и заснуть. Как не хочется н</w:t>
      </w:r>
      <w:r w:rsidRPr="00854F6B">
        <w:rPr>
          <w:rFonts w:ascii="Times New Roman" w:hAnsi="Times New Roman"/>
          <w:sz w:val="28"/>
          <w:szCs w:val="28"/>
        </w:rPr>
        <w:t>и</w:t>
      </w:r>
      <w:r w:rsidRPr="00854F6B">
        <w:rPr>
          <w:rFonts w:ascii="Times New Roman" w:hAnsi="Times New Roman"/>
          <w:sz w:val="28"/>
          <w:szCs w:val="28"/>
        </w:rPr>
        <w:t>куда идти отсюда. Вот тут только на месте остаться и не бояться никаких н</w:t>
      </w:r>
      <w:r w:rsidRPr="00854F6B">
        <w:rPr>
          <w:rFonts w:ascii="Times New Roman" w:hAnsi="Times New Roman"/>
          <w:sz w:val="28"/>
          <w:szCs w:val="28"/>
        </w:rPr>
        <w:t>а</w:t>
      </w:r>
      <w:r w:rsidRPr="00854F6B">
        <w:rPr>
          <w:rFonts w:ascii="Times New Roman" w:hAnsi="Times New Roman"/>
          <w:sz w:val="28"/>
          <w:szCs w:val="28"/>
        </w:rPr>
        <w:t>секомых на свете. Чтобы не надо было шлепать по лицу, по шее. И чтобы р</w:t>
      </w:r>
      <w:r w:rsidRPr="00854F6B">
        <w:rPr>
          <w:rFonts w:ascii="Times New Roman" w:hAnsi="Times New Roman"/>
          <w:sz w:val="28"/>
          <w:szCs w:val="28"/>
        </w:rPr>
        <w:t>у</w:t>
      </w:r>
      <w:r w:rsidRPr="00854F6B">
        <w:rPr>
          <w:rFonts w:ascii="Times New Roman" w:hAnsi="Times New Roman"/>
          <w:sz w:val="28"/>
          <w:szCs w:val="28"/>
        </w:rPr>
        <w:t>ки были свободны хоть на минуточку. Как же это было хорошо. Просто ч</w:t>
      </w:r>
      <w:r w:rsidRPr="00854F6B">
        <w:rPr>
          <w:rFonts w:ascii="Times New Roman" w:hAnsi="Times New Roman"/>
          <w:sz w:val="28"/>
          <w:szCs w:val="28"/>
        </w:rPr>
        <w:t>у</w:t>
      </w:r>
      <w:r w:rsidRPr="00854F6B">
        <w:rPr>
          <w:rFonts w:ascii="Times New Roman" w:hAnsi="Times New Roman"/>
          <w:sz w:val="28"/>
          <w:szCs w:val="28"/>
        </w:rPr>
        <w:t>десно…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же это будет?!</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4111"/>
        <w:contextualSpacing/>
        <w:jc w:val="both"/>
        <w:rPr>
          <w:rFonts w:ascii="Times New Roman" w:hAnsi="Times New Roman"/>
          <w:sz w:val="28"/>
          <w:szCs w:val="28"/>
        </w:rPr>
      </w:pPr>
      <w:r w:rsidRPr="00854F6B">
        <w:rPr>
          <w:rFonts w:ascii="Times New Roman" w:hAnsi="Times New Roman"/>
          <w:sz w:val="28"/>
          <w:szCs w:val="28"/>
        </w:rPr>
        <w:t>*</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Домой я шел вместе со «злой» Фейгой. Она отвернулась от меня, чтобы мне не видно было, какая она заплаканная.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Вы, наверное, поедете домой?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Кто? 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Фейга совсем повернулась и ускорила шаг. Она время от времени н</w:t>
      </w:r>
      <w:r w:rsidRPr="00854F6B">
        <w:rPr>
          <w:rFonts w:ascii="Times New Roman" w:hAnsi="Times New Roman"/>
          <w:sz w:val="28"/>
          <w:szCs w:val="28"/>
        </w:rPr>
        <w:t>а</w:t>
      </w:r>
      <w:r w:rsidRPr="00854F6B">
        <w:rPr>
          <w:rFonts w:ascii="Times New Roman" w:hAnsi="Times New Roman"/>
          <w:sz w:val="28"/>
          <w:szCs w:val="28"/>
        </w:rPr>
        <w:t>клонялась прогнать с чулка комара или загрубелыми руками прогоняла его с покусанной шеи. Я видел, что ей тяжело нести посуду к палатке. Тогда я до</w:t>
      </w:r>
      <w:r w:rsidRPr="00854F6B">
        <w:rPr>
          <w:rFonts w:ascii="Times New Roman" w:hAnsi="Times New Roman"/>
          <w:sz w:val="28"/>
          <w:szCs w:val="28"/>
        </w:rPr>
        <w:t>г</w:t>
      </w:r>
      <w:r w:rsidRPr="00854F6B">
        <w:rPr>
          <w:rFonts w:ascii="Times New Roman" w:hAnsi="Times New Roman"/>
          <w:sz w:val="28"/>
          <w:szCs w:val="28"/>
        </w:rPr>
        <w:t>нал её, чтобы помочь. Но она внезапно остановилась, глянула на меня злыми заплаканными глазами и со скрываемой злостью выкрикнула: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Мне говорили, что вы лавочник. У вас таки осталась поганая душонка лавочника. Вы не знаете, что такое работа! Вы не чувствуете вкуса в работе!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Молча мы донесли вещи до палатки. Тут только она подняла ко мне улыбающееся запачканное лицо и взяла меня за руку.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хотела вас просить, чтобы вы пошли со мной. Я что-то должна вам показать.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пошел с ней. Она все отгоняла от себя комаров. На улице еще было видно. Солнце уже спряталось за «Бомбой». На вершине багряно пламенели кудрявые пятна леса. Весь заход был еще ярко-красный. Я еще видел све</w:t>
      </w:r>
      <w:r w:rsidRPr="00854F6B">
        <w:rPr>
          <w:rFonts w:ascii="Times New Roman" w:hAnsi="Times New Roman"/>
          <w:sz w:val="28"/>
          <w:szCs w:val="28"/>
        </w:rPr>
        <w:t>т</w:t>
      </w:r>
      <w:r w:rsidRPr="00854F6B">
        <w:rPr>
          <w:rFonts w:ascii="Times New Roman" w:hAnsi="Times New Roman"/>
          <w:sz w:val="28"/>
          <w:szCs w:val="28"/>
        </w:rPr>
        <w:t>лый гребешок в темных подстриженных волосах Фейги. Возле распаханного участка земли она остановилась.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что она хотела мне показать: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Эти две десятины, которые заняли у крестьянина, уже обработаны. Ну вот, на них посеяны овощи. Вот только посмотрите: на этой грядке аж до т</w:t>
      </w:r>
      <w:r w:rsidRPr="00854F6B">
        <w:rPr>
          <w:rFonts w:ascii="Times New Roman" w:hAnsi="Times New Roman"/>
          <w:sz w:val="28"/>
          <w:szCs w:val="28"/>
        </w:rPr>
        <w:t>о</w:t>
      </w:r>
      <w:r w:rsidRPr="00854F6B">
        <w:rPr>
          <w:rFonts w:ascii="Times New Roman" w:hAnsi="Times New Roman"/>
          <w:sz w:val="28"/>
          <w:szCs w:val="28"/>
        </w:rPr>
        <w:t>го конца посажена картошка. Там баклажаны. Посредине свекла. А тот кусок, туда вниз, они оставляют. Соседка обещала дать капустной рассады. Вообще, они хотят засеять украинский огород; посмотрят, что уродится. Даже табак для парней посадят, если достанут рассаду. Ну, а про лук, чеснок, редьку н</w:t>
      </w:r>
      <w:r w:rsidRPr="00854F6B">
        <w:rPr>
          <w:rFonts w:ascii="Times New Roman" w:hAnsi="Times New Roman"/>
          <w:sz w:val="28"/>
          <w:szCs w:val="28"/>
        </w:rPr>
        <w:t>е</w:t>
      </w:r>
      <w:r w:rsidRPr="00854F6B">
        <w:rPr>
          <w:rFonts w:ascii="Times New Roman" w:hAnsi="Times New Roman"/>
          <w:sz w:val="28"/>
          <w:szCs w:val="28"/>
        </w:rPr>
        <w:t>чего и говорить. Это же еврейские лакомства.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Серьезно: каждый раз, когда она, Фейга, проходит мимо, ей кажется, что все прорастает уже, и она вместе со всем этим растет. Это, может, сент</w:t>
      </w:r>
      <w:r w:rsidRPr="00854F6B">
        <w:rPr>
          <w:rFonts w:ascii="Times New Roman" w:hAnsi="Times New Roman"/>
          <w:sz w:val="28"/>
          <w:szCs w:val="28"/>
        </w:rPr>
        <w:t>и</w:t>
      </w:r>
      <w:r w:rsidRPr="00854F6B">
        <w:rPr>
          <w:rFonts w:ascii="Times New Roman" w:hAnsi="Times New Roman"/>
          <w:sz w:val="28"/>
          <w:szCs w:val="28"/>
        </w:rPr>
        <w:t>ментально, но душа радуется, когда она смотрит на эти две десятины засея</w:t>
      </w:r>
      <w:r w:rsidRPr="00854F6B">
        <w:rPr>
          <w:rFonts w:ascii="Times New Roman" w:hAnsi="Times New Roman"/>
          <w:sz w:val="28"/>
          <w:szCs w:val="28"/>
        </w:rPr>
        <w:t>н</w:t>
      </w:r>
      <w:r w:rsidRPr="00854F6B">
        <w:rPr>
          <w:rFonts w:ascii="Times New Roman" w:hAnsi="Times New Roman"/>
          <w:sz w:val="28"/>
          <w:szCs w:val="28"/>
        </w:rPr>
        <w:t>ной земли. Клещами ее не оторвешь отсюда. Эта земля уже стоит крови, на ней уже работали-вкалывали. Как же можно это все бросить и уехать? Куда? Зачем?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Простите меня, но я сказал большую глупость.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Под конец Фейга разговаривала совсем спокойно. Она меня просто х</w:t>
      </w:r>
      <w:r w:rsidRPr="00854F6B">
        <w:rPr>
          <w:rFonts w:ascii="Times New Roman" w:hAnsi="Times New Roman"/>
          <w:sz w:val="28"/>
          <w:szCs w:val="28"/>
        </w:rPr>
        <w:t>о</w:t>
      </w:r>
      <w:r w:rsidRPr="00854F6B">
        <w:rPr>
          <w:rFonts w:ascii="Times New Roman" w:hAnsi="Times New Roman"/>
          <w:sz w:val="28"/>
          <w:szCs w:val="28"/>
        </w:rPr>
        <w:t>тела понять. Теперь она видит, что я не хотел ее обидеть. Она крепко стисн</w:t>
      </w:r>
      <w:r w:rsidRPr="00854F6B">
        <w:rPr>
          <w:rFonts w:ascii="Times New Roman" w:hAnsi="Times New Roman"/>
          <w:sz w:val="28"/>
          <w:szCs w:val="28"/>
        </w:rPr>
        <w:t>у</w:t>
      </w:r>
      <w:r w:rsidRPr="00854F6B">
        <w:rPr>
          <w:rFonts w:ascii="Times New Roman" w:hAnsi="Times New Roman"/>
          <w:sz w:val="28"/>
          <w:szCs w:val="28"/>
        </w:rPr>
        <w:t>ла мою руку и повела. Время от времени она наклонялась и гладила грядки так нежно, как будто боялась, что они рассыплются…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улице уже было совсем темно. Только на западном горизонте и о</w:t>
      </w:r>
      <w:r w:rsidRPr="00854F6B">
        <w:rPr>
          <w:rFonts w:ascii="Times New Roman" w:hAnsi="Times New Roman"/>
          <w:sz w:val="28"/>
          <w:szCs w:val="28"/>
        </w:rPr>
        <w:t>с</w:t>
      </w:r>
      <w:r w:rsidRPr="00854F6B">
        <w:rPr>
          <w:rFonts w:ascii="Times New Roman" w:hAnsi="Times New Roman"/>
          <w:sz w:val="28"/>
          <w:szCs w:val="28"/>
        </w:rPr>
        <w:t>талась широкая полоса света. Я чуть видел фейгины пытливые глаза: хорошо ли она мне разъяснила? Хорошо ли я понял, что такое работа? Знаю ли я, что ей больше некуда ехать. Понимаю ли я, что она должна привезти сюда мать с двумя братьями, если хочет их спасти.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мы вернулись, уже была полночь. Гребешка в ее волосах мне уже не было видно. Я только чувствовал на своей руке теплую упругую л</w:t>
      </w:r>
      <w:r w:rsidRPr="00854F6B">
        <w:rPr>
          <w:rFonts w:ascii="Times New Roman" w:hAnsi="Times New Roman"/>
          <w:sz w:val="28"/>
          <w:szCs w:val="28"/>
        </w:rPr>
        <w:t>а</w:t>
      </w:r>
      <w:r w:rsidRPr="00854F6B">
        <w:rPr>
          <w:rFonts w:ascii="Times New Roman" w:hAnsi="Times New Roman"/>
          <w:sz w:val="28"/>
          <w:szCs w:val="28"/>
        </w:rPr>
        <w:t>донь. Загрубевшую, но упругую и теплую. Вдруг она повернулась ко мне о</w:t>
      </w:r>
      <w:r w:rsidRPr="00854F6B">
        <w:rPr>
          <w:rFonts w:ascii="Times New Roman" w:hAnsi="Times New Roman"/>
          <w:sz w:val="28"/>
          <w:szCs w:val="28"/>
        </w:rPr>
        <w:t>г</w:t>
      </w:r>
      <w:r w:rsidRPr="00854F6B">
        <w:rPr>
          <w:rFonts w:ascii="Times New Roman" w:hAnsi="Times New Roman"/>
          <w:sz w:val="28"/>
          <w:szCs w:val="28"/>
        </w:rPr>
        <w:t>рубевшим лицом и заглянула мне прямо в глаза.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 Одно еще я забыла вам сказать. Я никогда не знала, что у коней есть глаза. То есть, что у коней есть глаза, это я видела, но только, что у них красивые глаза, этого я никогда не знала. И я никогда не поверила бы, если бы не видела своими собственными… - ну, пусть будет - плохими глазами.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у них, у прилучан, есть лошадь, высокая, рыже-пегая кобылина. Таких глаз, как у нее, пожелали бы себе лучшие девушки. Если они большие-большие, синие, как какое-то хорошее… ну, одним словом, лучшее море. Белки такие ясные-ясные, большие. И даже ресницы у нее, у кобылы, дли</w:t>
      </w:r>
      <w:r w:rsidRPr="00854F6B">
        <w:rPr>
          <w:rFonts w:ascii="Times New Roman" w:hAnsi="Times New Roman"/>
          <w:sz w:val="28"/>
          <w:szCs w:val="28"/>
        </w:rPr>
        <w:t>н</w:t>
      </w:r>
      <w:r w:rsidRPr="00854F6B">
        <w:rPr>
          <w:rFonts w:ascii="Times New Roman" w:hAnsi="Times New Roman"/>
          <w:sz w:val="28"/>
          <w:szCs w:val="28"/>
        </w:rPr>
        <w:t>ные, как косы, и совсем белые. Ну, кто бы таки поверил, что у кобылы могут быть белые, длинные, красивые ресницы. Никто на свете. А у прилучан есть такая.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Интересно, как она моргает глазами. У нее очень красивые белые губы. Вот она так шевельнет</w:t>
      </w:r>
      <w:r w:rsidRPr="00854F6B">
        <w:rPr>
          <w:rFonts w:ascii="Times New Roman" w:hAnsi="Times New Roman"/>
          <w:color w:val="FF0000"/>
          <w:sz w:val="28"/>
          <w:szCs w:val="28"/>
        </w:rPr>
        <w:t xml:space="preserve"> </w:t>
      </w:r>
      <w:r w:rsidRPr="00854F6B">
        <w:rPr>
          <w:rFonts w:ascii="Times New Roman" w:hAnsi="Times New Roman"/>
          <w:sz w:val="28"/>
          <w:szCs w:val="28"/>
        </w:rPr>
        <w:t>губами и моргнет глазами; шевельнет губами и мор</w:t>
      </w:r>
      <w:r w:rsidRPr="00854F6B">
        <w:rPr>
          <w:rFonts w:ascii="Times New Roman" w:hAnsi="Times New Roman"/>
          <w:sz w:val="28"/>
          <w:szCs w:val="28"/>
        </w:rPr>
        <w:t>г</w:t>
      </w:r>
      <w:r w:rsidRPr="00854F6B">
        <w:rPr>
          <w:rFonts w:ascii="Times New Roman" w:hAnsi="Times New Roman"/>
          <w:sz w:val="28"/>
          <w:szCs w:val="28"/>
        </w:rPr>
        <w:t>нет глазами. А стройная она, кобыла. Вот уже есть на что посмотреть. Фейга ее мне завтра покажет.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Один только недостаток у нее есть (если это можно назвать недоста</w:t>
      </w:r>
      <w:r w:rsidRPr="00854F6B">
        <w:rPr>
          <w:rFonts w:ascii="Times New Roman" w:hAnsi="Times New Roman"/>
          <w:sz w:val="28"/>
          <w:szCs w:val="28"/>
        </w:rPr>
        <w:t>т</w:t>
      </w:r>
      <w:r w:rsidRPr="00854F6B">
        <w:rPr>
          <w:rFonts w:ascii="Times New Roman" w:hAnsi="Times New Roman"/>
          <w:sz w:val="28"/>
          <w:szCs w:val="28"/>
        </w:rPr>
        <w:t>ком): она не дает себя запрягать и всегда гуляет с плохим «парнем». Она его нашла у «глуховцев». «Тот» в своей коммуне не дает себя запрягать и всегда бегает за нею. Ну, так он маленький никудышный жеребчик. А она же такая «красавица», а водится с ним… фу…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Фейга глуповато и кокетливо улыбнулась, повернулась и пошла дал</w:t>
      </w:r>
      <w:r w:rsidRPr="00854F6B">
        <w:rPr>
          <w:rFonts w:ascii="Times New Roman" w:hAnsi="Times New Roman"/>
          <w:sz w:val="28"/>
          <w:szCs w:val="28"/>
        </w:rPr>
        <w:t>ь</w:t>
      </w:r>
      <w:r w:rsidRPr="00854F6B">
        <w:rPr>
          <w:rFonts w:ascii="Times New Roman" w:hAnsi="Times New Roman"/>
          <w:sz w:val="28"/>
          <w:szCs w:val="28"/>
        </w:rPr>
        <w:t>ше, как будто больше ничего не хочет мне сказать.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пошел за ней. На улице уже совсем темно. Раньше мы видели изд</w:t>
      </w:r>
      <w:r w:rsidRPr="00854F6B">
        <w:rPr>
          <w:rFonts w:ascii="Times New Roman" w:hAnsi="Times New Roman"/>
          <w:sz w:val="28"/>
          <w:szCs w:val="28"/>
        </w:rPr>
        <w:t>а</w:t>
      </w:r>
      <w:r w:rsidRPr="00854F6B">
        <w:rPr>
          <w:rFonts w:ascii="Times New Roman" w:hAnsi="Times New Roman"/>
          <w:sz w:val="28"/>
          <w:szCs w:val="28"/>
        </w:rPr>
        <w:t>лека костер. В этот костер, очевидно, все время подкидывали дрова, потому что он очень дымил. Подойдя поближе, мы увидели возле него измученных грязных коммунаров. Некоторые сидя дремали. Некоторые смотрели, как сгорают на лету комары и слушали нотации главы коммуны.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Потому что ко всему надо подходить по-марксистски: если Бейнфест еще не прислал маски и их еще нет, - это значит, что нельзя было послать. А что уздечки рвутся, то это значит, что кожа плохая. А что кони брыкаются, то это потому, что они еще дикие. Остается одно – объездить их. Ни Бейнфест, ни поставщик Локшин в этом не виноваты. Да это все пустое. Вот что важно: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Куперман наклонился, выхватил головешку и начал ее крутить: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в пекло! Сдохли бы вы! Мы вас отсюда выгоним. Так в Алексан</w:t>
      </w:r>
      <w:r w:rsidRPr="00854F6B">
        <w:rPr>
          <w:rFonts w:ascii="Times New Roman" w:hAnsi="Times New Roman"/>
          <w:sz w:val="28"/>
          <w:szCs w:val="28"/>
        </w:rPr>
        <w:t>д</w:t>
      </w:r>
      <w:r w:rsidRPr="00854F6B">
        <w:rPr>
          <w:rFonts w:ascii="Times New Roman" w:hAnsi="Times New Roman"/>
          <w:sz w:val="28"/>
          <w:szCs w:val="28"/>
        </w:rPr>
        <w:t>ровке, пять верст отсюда, и одного комарика нет – крестьяне говорят – одной мошки нет. Мы вас тоже выгоним.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вокруг костра следили глазами за головешкой, как она крутится в воздухе, описывает огненные круги, слушали отрывистые слова Купермана и думали, что это кручение головешки и есть «важное».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Нет, не это важно. Вот что: Слуцкий чего-то занедужил.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подхватился: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Где же он лежит?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Он не лежит. Он стоит. К телеге привязанный стоит.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Как?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 так…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Ага, вы не понимаете. Вы думаете, Слуцкий – человек. Помилуй б</w:t>
      </w:r>
      <w:r w:rsidRPr="00854F6B">
        <w:rPr>
          <w:rFonts w:ascii="Times New Roman" w:hAnsi="Times New Roman"/>
          <w:sz w:val="28"/>
          <w:szCs w:val="28"/>
        </w:rPr>
        <w:t>о</w:t>
      </w:r>
      <w:r w:rsidRPr="00854F6B">
        <w:rPr>
          <w:rFonts w:ascii="Times New Roman" w:hAnsi="Times New Roman"/>
          <w:sz w:val="28"/>
          <w:szCs w:val="28"/>
        </w:rPr>
        <w:t>же, этот «Слуцкий» - конь. У прилучан есть «Слуцкий», «Айзман», «Бергер». Это кони с именами тех, кто первый научил их ходить в упряжи.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весело. Каждый вспоминает свою шутку. Все смеются, аж зах</w:t>
      </w:r>
      <w:r w:rsidRPr="00854F6B">
        <w:rPr>
          <w:rFonts w:ascii="Times New Roman" w:hAnsi="Times New Roman"/>
          <w:sz w:val="28"/>
          <w:szCs w:val="28"/>
        </w:rPr>
        <w:t>о</w:t>
      </w:r>
      <w:r w:rsidRPr="00854F6B">
        <w:rPr>
          <w:rFonts w:ascii="Times New Roman" w:hAnsi="Times New Roman"/>
          <w:sz w:val="28"/>
          <w:szCs w:val="28"/>
        </w:rPr>
        <w:t>дятся. Потом зовут к столу, который стоит на улице, сбитый из неструганых досок. Ужин вкусный, очень вкусный: селедка, рисовая каша, чай. Все очень голодные.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Потом все расходятся спать. Привилегированные (девушки и осла</w:t>
      </w:r>
      <w:r w:rsidRPr="00854F6B">
        <w:rPr>
          <w:rFonts w:ascii="Times New Roman" w:hAnsi="Times New Roman"/>
          <w:sz w:val="28"/>
          <w:szCs w:val="28"/>
        </w:rPr>
        <w:t>б</w:t>
      </w:r>
      <w:r w:rsidRPr="00854F6B">
        <w:rPr>
          <w:rFonts w:ascii="Times New Roman" w:hAnsi="Times New Roman"/>
          <w:sz w:val="28"/>
          <w:szCs w:val="28"/>
        </w:rPr>
        <w:t>ленные) забираются в палатку. Остальные – кто на телегу, кто на стол, кто на кучу соломы на земле. Возле костра уже никого нет. Головешки догорают, и становится темно. Комары подлетают и падают мертвыми. Комаров стан</w:t>
      </w:r>
      <w:r w:rsidRPr="00854F6B">
        <w:rPr>
          <w:rFonts w:ascii="Times New Roman" w:hAnsi="Times New Roman"/>
          <w:sz w:val="28"/>
          <w:szCs w:val="28"/>
        </w:rPr>
        <w:t>о</w:t>
      </w:r>
      <w:r w:rsidRPr="00854F6B">
        <w:rPr>
          <w:rFonts w:ascii="Times New Roman" w:hAnsi="Times New Roman"/>
          <w:sz w:val="28"/>
          <w:szCs w:val="28"/>
        </w:rPr>
        <w:t>вится меньше. Немного погодя тут совсем не должно быть комаров.</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Здесь Прилукская коммуна будет жить.</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2835"/>
        <w:contextualSpacing/>
        <w:jc w:val="both"/>
        <w:rPr>
          <w:rFonts w:ascii="Times New Roman" w:hAnsi="Times New Roman"/>
          <w:b/>
          <w:sz w:val="28"/>
          <w:szCs w:val="28"/>
        </w:rPr>
      </w:pPr>
      <w:r w:rsidRPr="00854F6B">
        <w:rPr>
          <w:rFonts w:ascii="Times New Roman" w:hAnsi="Times New Roman"/>
          <w:b/>
          <w:sz w:val="28"/>
          <w:szCs w:val="28"/>
        </w:rPr>
        <w:t>НИКИТА В БИРО-БИДЖАНЕ</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Иосиф, председатель Лазаревского сельсовета, сразу признал, что я прав. Конечно, разве в таких сапогах можно хоть шаг ступить в Биро-Биджане. Для тех болот и озер, которые там разлились, надо иметь крепкие сапоги.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Иосиф даже сморщил свое круглое бабье лицо, когда я показал ему, как сопит и свистит разбухшая, размокшая подошва. Портянки и штаны мои б</w:t>
      </w:r>
      <w:r w:rsidRPr="00854F6B">
        <w:rPr>
          <w:rFonts w:ascii="Times New Roman" w:hAnsi="Times New Roman"/>
          <w:sz w:val="28"/>
          <w:szCs w:val="28"/>
        </w:rPr>
        <w:t>ы</w:t>
      </w:r>
      <w:r w:rsidRPr="00854F6B">
        <w:rPr>
          <w:rFonts w:ascii="Times New Roman" w:hAnsi="Times New Roman"/>
          <w:sz w:val="28"/>
          <w:szCs w:val="28"/>
        </w:rPr>
        <w:t>ли мокрые по самые колени и распаривали ноги.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то, что я не могу сегодня попросить кого-нибудь починить сапоги, - это Иосиф тоже хорошо понимает.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 Лазарево каждый крестьянин сам себе сапожник. Точно так же, как сам себе портной.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именно под Петровки нельзя и просить казака, чтобы поработал для меня. Вот он, Иосиф, председатель сельского совета – антирелигиозный гр</w:t>
      </w:r>
      <w:r w:rsidRPr="00854F6B">
        <w:rPr>
          <w:rFonts w:ascii="Times New Roman" w:hAnsi="Times New Roman"/>
          <w:sz w:val="28"/>
          <w:szCs w:val="28"/>
        </w:rPr>
        <w:t>а</w:t>
      </w:r>
      <w:r w:rsidRPr="00854F6B">
        <w:rPr>
          <w:rFonts w:ascii="Times New Roman" w:hAnsi="Times New Roman"/>
          <w:sz w:val="28"/>
          <w:szCs w:val="28"/>
        </w:rPr>
        <w:t>жданин, один-единственный «партейный» во всем селе, ему можно и под праздник работать.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однако, Иосиф колеблется, начинает и Никита просить за меня. Никита из соседнего с нашим местечком села на Подолье. Я и он – мы хор</w:t>
      </w:r>
      <w:r w:rsidRPr="00854F6B">
        <w:rPr>
          <w:rFonts w:ascii="Times New Roman" w:hAnsi="Times New Roman"/>
          <w:sz w:val="28"/>
          <w:szCs w:val="28"/>
        </w:rPr>
        <w:t>о</w:t>
      </w:r>
      <w:r w:rsidRPr="00854F6B">
        <w:rPr>
          <w:rFonts w:ascii="Times New Roman" w:hAnsi="Times New Roman"/>
          <w:sz w:val="28"/>
          <w:szCs w:val="28"/>
        </w:rPr>
        <w:t>шо знаем свои места: он хорошо знает мое местечко, а я еще лучше знаком с его селом.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мы оба так далеко, страшно далеко. Оба мы переселенцы, на Дальнем Востоке. Его дом, земля и все хозяйство стоят в том же районе, где должны поселиться евреи. Много евреев должны там поселиться.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Биро-Биджан называется этот район.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Никита уже давно уехал из своего села, и очень рад получить через м</w:t>
      </w:r>
      <w:r w:rsidRPr="00854F6B">
        <w:rPr>
          <w:rFonts w:ascii="Times New Roman" w:hAnsi="Times New Roman"/>
          <w:sz w:val="28"/>
          <w:szCs w:val="28"/>
        </w:rPr>
        <w:t>е</w:t>
      </w:r>
      <w:r w:rsidRPr="00854F6B">
        <w:rPr>
          <w:rFonts w:ascii="Times New Roman" w:hAnsi="Times New Roman"/>
          <w:sz w:val="28"/>
          <w:szCs w:val="28"/>
        </w:rPr>
        <w:t xml:space="preserve">ня живой привет из дома.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Эва, Митрошку Кабана, того коротенького, деревенщину, с большой лысиной, тоже подтянули? Вот же хозяин из него был. Настоящий кулак из него был.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Хвелимон вот так в гору пошел? Такой нищий был. Разве несколько рыжих волос на лице – только у него и было. Да еще пьяную жену Килину, Килину-пьяницу, он имел, вот и все. А теперь он аж в райисполкоме!..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Никита хитровато прищурил глаз и усмехнулся хитрой мужицкой у</w:t>
      </w:r>
      <w:r w:rsidRPr="00854F6B">
        <w:rPr>
          <w:rFonts w:ascii="Times New Roman" w:hAnsi="Times New Roman"/>
          <w:sz w:val="28"/>
          <w:szCs w:val="28"/>
        </w:rPr>
        <w:t>с</w:t>
      </w:r>
      <w:r w:rsidRPr="00854F6B">
        <w:rPr>
          <w:rFonts w:ascii="Times New Roman" w:hAnsi="Times New Roman"/>
          <w:sz w:val="28"/>
          <w:szCs w:val="28"/>
        </w:rPr>
        <w:t>мешкой. Потом стал дергать вниз двумя пальцами правый черный ус, но хи</w:t>
      </w:r>
      <w:r w:rsidRPr="00854F6B">
        <w:rPr>
          <w:rFonts w:ascii="Times New Roman" w:hAnsi="Times New Roman"/>
          <w:sz w:val="28"/>
          <w:szCs w:val="28"/>
        </w:rPr>
        <w:t>т</w:t>
      </w:r>
      <w:r w:rsidRPr="00854F6B">
        <w:rPr>
          <w:rFonts w:ascii="Times New Roman" w:hAnsi="Times New Roman"/>
          <w:sz w:val="28"/>
          <w:szCs w:val="28"/>
        </w:rPr>
        <w:t>роватая украинская усмешка с лица не уходила.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Хорошо… ну, хорошо…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Жалко, что Никита теперь не в селе. Если бедняки теперь верховодят, то кто же на селе был бедней его, Никиты. Теперь он был бы, наверное, с</w:t>
      </w:r>
      <w:r w:rsidRPr="00854F6B">
        <w:rPr>
          <w:rFonts w:ascii="Times New Roman" w:hAnsi="Times New Roman"/>
          <w:sz w:val="28"/>
          <w:szCs w:val="28"/>
        </w:rPr>
        <w:t>а</w:t>
      </w:r>
      <w:r w:rsidRPr="00854F6B">
        <w:rPr>
          <w:rFonts w:ascii="Times New Roman" w:hAnsi="Times New Roman"/>
          <w:sz w:val="28"/>
          <w:szCs w:val="28"/>
        </w:rPr>
        <w:t>мым главным в селе.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Ну, а Бенчикова лавочка закрыта, так таки совсем закрыта? Тце, тце, тце… «Без торга» было у него. Сам он неловко рылся по карманам, а другим велел платить наличными. А Хвейшудового ларька уже и нет? Совсем? Вес</w:t>
      </w:r>
      <w:r w:rsidRPr="00854F6B">
        <w:rPr>
          <w:rFonts w:ascii="Times New Roman" w:hAnsi="Times New Roman"/>
          <w:sz w:val="28"/>
          <w:szCs w:val="28"/>
        </w:rPr>
        <w:t>е</w:t>
      </w:r>
      <w:r w:rsidRPr="00854F6B">
        <w:rPr>
          <w:rFonts w:ascii="Times New Roman" w:hAnsi="Times New Roman"/>
          <w:sz w:val="28"/>
          <w:szCs w:val="28"/>
        </w:rPr>
        <w:t>лая женщина была. Всем давала в долг. Только бы ей давали заработать. «Эге, да смотрите только, чтобы скорей отдали долг!..»</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в местечке тоже нечего делать? Хорошо… гм, ну, хорошо… Вот так, значит…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Никита отвернулся, минутку подумал и внезапно спросил: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а мостик из местечка в село починили уже или нет? Доску одну там поломало. Никита заехал как-то телегой туда, да и простоял целую ночь. Дождь лил, а Никита стоял, дождь лил, а Никита стоял. Так вот, уже почин</w:t>
      </w:r>
      <w:r w:rsidRPr="00854F6B">
        <w:rPr>
          <w:rFonts w:ascii="Times New Roman" w:hAnsi="Times New Roman"/>
          <w:sz w:val="28"/>
          <w:szCs w:val="28"/>
        </w:rPr>
        <w:t>и</w:t>
      </w:r>
      <w:r w:rsidRPr="00854F6B">
        <w:rPr>
          <w:rFonts w:ascii="Times New Roman" w:hAnsi="Times New Roman"/>
          <w:sz w:val="28"/>
          <w:szCs w:val="28"/>
        </w:rPr>
        <w:t>ли эту доску?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Нет, еще и до сих пор не починили. Вдребезги разломали. Теперь уже и не ездят тудой. Теперь ездят мимо Красноселки. А когда Або, хромой ст</w:t>
      </w:r>
      <w:r w:rsidRPr="00854F6B">
        <w:rPr>
          <w:rFonts w:ascii="Times New Roman" w:hAnsi="Times New Roman"/>
          <w:sz w:val="28"/>
          <w:szCs w:val="28"/>
        </w:rPr>
        <w:t>е</w:t>
      </w:r>
      <w:r w:rsidRPr="00854F6B">
        <w:rPr>
          <w:rFonts w:ascii="Times New Roman" w:hAnsi="Times New Roman"/>
          <w:sz w:val="28"/>
          <w:szCs w:val="28"/>
        </w:rPr>
        <w:t>кольщик, должен пойти куда-то вставить несколько стекол, то он хромает окольным путем. Мимо Красноселки хромает. – Ну, хорошо, пойдем, отведу к тому, кто тебе сегодня починит сапоги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Никита тоже хлопочет обо мне. Никита сосед Иосифа, поэтому Иосиф его послушает. Иосиф это таки сразу сделает. Вот он только чаю н</w:t>
      </w:r>
      <w:r w:rsidRPr="00854F6B">
        <w:rPr>
          <w:rFonts w:ascii="Times New Roman" w:hAnsi="Times New Roman"/>
          <w:sz w:val="28"/>
          <w:szCs w:val="28"/>
        </w:rPr>
        <w:t>а</w:t>
      </w:r>
      <w:r w:rsidRPr="00854F6B">
        <w:rPr>
          <w:rFonts w:ascii="Times New Roman" w:hAnsi="Times New Roman"/>
          <w:sz w:val="28"/>
          <w:szCs w:val="28"/>
        </w:rPr>
        <w:t>пьется – без чая казак не обойдется.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Или нет, на этот раз он чай не будет пить. Он соберет свой инстр</w:t>
      </w:r>
      <w:r w:rsidRPr="00854F6B">
        <w:rPr>
          <w:rFonts w:ascii="Times New Roman" w:hAnsi="Times New Roman"/>
          <w:sz w:val="28"/>
          <w:szCs w:val="28"/>
        </w:rPr>
        <w:t>у</w:t>
      </w:r>
      <w:r w:rsidRPr="00854F6B">
        <w:rPr>
          <w:rFonts w:ascii="Times New Roman" w:hAnsi="Times New Roman"/>
          <w:sz w:val="28"/>
          <w:szCs w:val="28"/>
        </w:rPr>
        <w:t>мент. Давно уже сапожничал. Вот, например, молоток он, кажется, унес куда-то в сельсовет. Он в один момент принесет. Железная наковальня валяется где-то на чердаке. Пусть жена залезет и поищет. Где же шило, куда же это могло шило деться?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Мама, где шило? Что это за карахтер такой, хотел бы я знать. Потому что, как положено шило, должно же оно там и лежать на месте.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Ах ты, сучий сын. Держись, потому что я тебе голову откручу, как цыпленку. Ты смотри. Не успел еще и атаманом стать, а уже дерет глотку. Брысь, а то голову откручу!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председатель того не потерпит, чтобы мать тут шумела. Ведь по</w:t>
      </w:r>
      <w:r w:rsidRPr="00854F6B">
        <w:rPr>
          <w:rFonts w:ascii="Times New Roman" w:hAnsi="Times New Roman"/>
          <w:sz w:val="28"/>
          <w:szCs w:val="28"/>
        </w:rPr>
        <w:t>л</w:t>
      </w:r>
      <w:r w:rsidRPr="00854F6B">
        <w:rPr>
          <w:rFonts w:ascii="Times New Roman" w:hAnsi="Times New Roman"/>
          <w:sz w:val="28"/>
          <w:szCs w:val="28"/>
        </w:rPr>
        <w:t>ный дом людей. Каждый подходит к Иосифу - или пожаловаться, или пос</w:t>
      </w:r>
      <w:r w:rsidRPr="00854F6B">
        <w:rPr>
          <w:rFonts w:ascii="Times New Roman" w:hAnsi="Times New Roman"/>
          <w:sz w:val="28"/>
          <w:szCs w:val="28"/>
        </w:rPr>
        <w:t>о</w:t>
      </w:r>
      <w:r w:rsidRPr="00854F6B">
        <w:rPr>
          <w:rFonts w:ascii="Times New Roman" w:hAnsi="Times New Roman"/>
          <w:sz w:val="28"/>
          <w:szCs w:val="28"/>
        </w:rPr>
        <w:t xml:space="preserve">ветоваться, а тут матьбудет кричать.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Молчи, сука, а то как стукну молотком прямо в квотограхвию.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ну стукни. Попробуй, стукни.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крупная статная мать Иосифа оборачивается к сыну спиной, пригл</w:t>
      </w:r>
      <w:r w:rsidRPr="00854F6B">
        <w:rPr>
          <w:rFonts w:ascii="Times New Roman" w:hAnsi="Times New Roman"/>
          <w:sz w:val="28"/>
          <w:szCs w:val="28"/>
        </w:rPr>
        <w:t>а</w:t>
      </w:r>
      <w:r w:rsidRPr="00854F6B">
        <w:rPr>
          <w:rFonts w:ascii="Times New Roman" w:hAnsi="Times New Roman"/>
          <w:sz w:val="28"/>
          <w:szCs w:val="28"/>
        </w:rPr>
        <w:t>шая бросить молоток.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Она, известно, только дразнит его, потому что хорошо знает, как ему досадить. На селе над Иосифом смеются. Говорят, что Иосифова мать – к</w:t>
      </w:r>
      <w:r w:rsidRPr="00854F6B">
        <w:rPr>
          <w:rFonts w:ascii="Times New Roman" w:hAnsi="Times New Roman"/>
          <w:sz w:val="28"/>
          <w:szCs w:val="28"/>
        </w:rPr>
        <w:t>а</w:t>
      </w:r>
      <w:r w:rsidRPr="00854F6B">
        <w:rPr>
          <w:rFonts w:ascii="Times New Roman" w:hAnsi="Times New Roman"/>
          <w:sz w:val="28"/>
          <w:szCs w:val="28"/>
        </w:rPr>
        <w:t>зак, а Иосиф – баба. Мать его такая большая, крепкая, с грубыми руками и темными усами на толстой губе. А он такое… Круглолицый, как та луна, с вдавленным лбом и коротенькими ногами. Сердце у него жалостливое, как у бабы. Как, случается, надо вдове какой-нибудь вывезти несколько колод из леса или помочь строиться – Иосиф тут как тут. И в сельсовете он часто вздыхает. Кажется, если бы мог доить коров, пошел бы тоже помогать. И нос везде сует, как та баба. Зато, когда его выбирали в совет, первыми поднимали руки казачки, а уже потом казаки.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Тьфу! Старая стерва. Надо человеку сапоги починить, а она гавкает, как та сучка. Подожди у меня, подожди!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не надо ссориться. Никита даст шило. Пусть только Иосиф берет свой инструмент и идет к Никите в дом, там он уже сделает.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обрадовалась же, увидев меня, Евдоха, Никитова жена. Мамочка! Господи! Как же радостно увидеть земляка!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 Евдохи тоненькие синие губы, и говорит она быстро-быстро, немн</w:t>
      </w:r>
      <w:r w:rsidRPr="00854F6B">
        <w:rPr>
          <w:rFonts w:ascii="Times New Roman" w:hAnsi="Times New Roman"/>
          <w:sz w:val="28"/>
          <w:szCs w:val="28"/>
        </w:rPr>
        <w:t>о</w:t>
      </w:r>
      <w:r w:rsidRPr="00854F6B">
        <w:rPr>
          <w:rFonts w:ascii="Times New Roman" w:hAnsi="Times New Roman"/>
          <w:sz w:val="28"/>
          <w:szCs w:val="28"/>
        </w:rPr>
        <w:t>го пришепетывая.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Конечно, она приветит гостя. Я могу быть спокоен. Не чаем она меня угостит, как те казачки, задрипанные хозяйки. Где вы видели такую жизнь? Целый день хлебают тот чай, нет, чтоб немного борща налить или кусок сала подать на стол – только чай. Кипяток с жиденьким молоком, и все. Эх, а где же взять немного водки к закуске. Хоть из нас никто не пьет. Председатель же партийный, ему, собственно говоря, нельзя пить. Но рюмочку не помеш</w:t>
      </w:r>
      <w:r w:rsidRPr="00854F6B">
        <w:rPr>
          <w:rFonts w:ascii="Times New Roman" w:hAnsi="Times New Roman"/>
          <w:sz w:val="28"/>
          <w:szCs w:val="28"/>
        </w:rPr>
        <w:t>а</w:t>
      </w:r>
      <w:r w:rsidRPr="00854F6B">
        <w:rPr>
          <w:rFonts w:ascii="Times New Roman" w:hAnsi="Times New Roman"/>
          <w:sz w:val="28"/>
          <w:szCs w:val="28"/>
        </w:rPr>
        <w:t>ло бы выпить, если получится достать. Тем более что водка тут такая деш</w:t>
      </w:r>
      <w:r w:rsidRPr="00854F6B">
        <w:rPr>
          <w:rFonts w:ascii="Times New Roman" w:hAnsi="Times New Roman"/>
          <w:sz w:val="28"/>
          <w:szCs w:val="28"/>
        </w:rPr>
        <w:t>е</w:t>
      </w:r>
      <w:r w:rsidRPr="00854F6B">
        <w:rPr>
          <w:rFonts w:ascii="Times New Roman" w:hAnsi="Times New Roman"/>
          <w:sz w:val="28"/>
          <w:szCs w:val="28"/>
        </w:rPr>
        <w:t>вая. Но сегодня Петровки, и всю водку уже вылизали.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 вы не грустите. Вот Параска достанет. У Параски широкая юбка с зеленой лентой. А когда Параска идет, а юбка только шурх-шурх, то у кооп</w:t>
      </w:r>
      <w:r w:rsidRPr="00854F6B">
        <w:rPr>
          <w:rFonts w:ascii="Times New Roman" w:hAnsi="Times New Roman"/>
          <w:sz w:val="28"/>
          <w:szCs w:val="28"/>
        </w:rPr>
        <w:t>е</w:t>
      </w:r>
      <w:r w:rsidRPr="00854F6B">
        <w:rPr>
          <w:rFonts w:ascii="Times New Roman" w:hAnsi="Times New Roman"/>
          <w:sz w:val="28"/>
          <w:szCs w:val="28"/>
        </w:rPr>
        <w:t>ратора аж сердце тает, и он достает для нее чего пожелает.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Мы только по рюмочке. Никто из нас не пьяница, но по рюмочке мо</w:t>
      </w:r>
      <w:r w:rsidRPr="00854F6B">
        <w:rPr>
          <w:rFonts w:ascii="Times New Roman" w:hAnsi="Times New Roman"/>
          <w:sz w:val="28"/>
          <w:szCs w:val="28"/>
        </w:rPr>
        <w:t>ж</w:t>
      </w:r>
      <w:r w:rsidRPr="00854F6B">
        <w:rPr>
          <w:rFonts w:ascii="Times New Roman" w:hAnsi="Times New Roman"/>
          <w:sz w:val="28"/>
          <w:szCs w:val="28"/>
        </w:rPr>
        <w:t>но. Ага, под сало вкусно пьется. Вот сейчас опрокинем по одной, а как з</w:t>
      </w:r>
      <w:r w:rsidRPr="00854F6B">
        <w:rPr>
          <w:rFonts w:ascii="Times New Roman" w:hAnsi="Times New Roman"/>
          <w:sz w:val="28"/>
          <w:szCs w:val="28"/>
        </w:rPr>
        <w:t>а</w:t>
      </w:r>
      <w:r w:rsidRPr="00854F6B">
        <w:rPr>
          <w:rFonts w:ascii="Times New Roman" w:hAnsi="Times New Roman"/>
          <w:sz w:val="28"/>
          <w:szCs w:val="28"/>
        </w:rPr>
        <w:t>кончится, то Параска и в другой раз достанет. Параска тоже рада гостям. Пойдет, пошелестит широкой юбкой и достанет.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Нет, Никита уже давно говорил, что среди казаков есть такие поганые люди. Но есть и приличные люди, как у каждого народа, всякая рыба бывает. Даже среди евреев есть такие, которых зовут… Ну, теперь этого нельзя гов</w:t>
      </w:r>
      <w:r w:rsidRPr="00854F6B">
        <w:rPr>
          <w:rFonts w:ascii="Times New Roman" w:hAnsi="Times New Roman"/>
          <w:sz w:val="28"/>
          <w:szCs w:val="28"/>
        </w:rPr>
        <w:t>о</w:t>
      </w:r>
      <w:r w:rsidRPr="00854F6B">
        <w:rPr>
          <w:rFonts w:ascii="Times New Roman" w:hAnsi="Times New Roman"/>
          <w:sz w:val="28"/>
          <w:szCs w:val="28"/>
        </w:rPr>
        <w:t>рить. Такие есть жиды. Но есть же и наоборот, евреи - порядочные люди, как люди.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 Ну и выходит, что надо это дело обдумать, разжевать как следует…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Никита дернул правый ус, икнул и велел Параске принести еще водки. Чтобы «непременно» принесла.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 хотел еще раз прищурить глаз в лукавой улыбке, но, к сожалению, не получилось.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Ты, Иосиф, чего носом клюешь? Слабая у тебя голова. Две капли в</w:t>
      </w:r>
      <w:r w:rsidRPr="00854F6B">
        <w:rPr>
          <w:rFonts w:ascii="Times New Roman" w:hAnsi="Times New Roman"/>
          <w:sz w:val="28"/>
          <w:szCs w:val="28"/>
        </w:rPr>
        <w:t>ы</w:t>
      </w:r>
      <w:r w:rsidRPr="00854F6B">
        <w:rPr>
          <w:rFonts w:ascii="Times New Roman" w:hAnsi="Times New Roman"/>
          <w:sz w:val="28"/>
          <w:szCs w:val="28"/>
        </w:rPr>
        <w:t>пил и уже шатаешься. Плохо брат, а еще же сапоги надо чинить.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Н-нет, н-нет… Иосиф не засыпает. Эх, жизнь! Если бы это Калинин знал. Он бы рассердился. Сердитый он был бы. Потому что председатель должен следить, чтобы был порядок. Он должен помогать. Всегда он должен помогать. Это революция, Октябрьская революция такая, что надо помогать, чтоб было хорошо. Эге.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Иосиф встал из-за стола, взял свой инструмент и сапоги; а глазами что-то искал по хате. Потом отодвинулся в угол и сел на пол. Долго-долго крутил дратву, но не мог всунуть ее в дырочку на подошве. Еще раз потыкал шилом, послюнил кончик дратвы – и снова не попал.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товарищ, - обратился Иосиф ко мне – сегодня нельзя. Лавка, ко</w:t>
      </w:r>
      <w:r w:rsidRPr="00854F6B">
        <w:rPr>
          <w:rFonts w:ascii="Times New Roman" w:hAnsi="Times New Roman"/>
          <w:sz w:val="28"/>
          <w:szCs w:val="28"/>
        </w:rPr>
        <w:t>о</w:t>
      </w:r>
      <w:r w:rsidRPr="00854F6B">
        <w:rPr>
          <w:rFonts w:ascii="Times New Roman" w:hAnsi="Times New Roman"/>
          <w:sz w:val="28"/>
          <w:szCs w:val="28"/>
        </w:rPr>
        <w:t>ператив закрытый, поэтому нельзя… никак нельзя.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Конечно, нельзя. Никита это сейчас покажет, как на ладони. Поэтому чтобы у «гурана» было пять свиноматок и сотня подсвинков, и не было куска сала. Не кормят. Никита, пытаясь усмехнуться, кричал, что не кормят, пот</w:t>
      </w:r>
      <w:r w:rsidRPr="00854F6B">
        <w:rPr>
          <w:rFonts w:ascii="Times New Roman" w:hAnsi="Times New Roman"/>
          <w:sz w:val="28"/>
          <w:szCs w:val="28"/>
        </w:rPr>
        <w:t>о</w:t>
      </w:r>
      <w:r w:rsidRPr="00854F6B">
        <w:rPr>
          <w:rFonts w:ascii="Times New Roman" w:hAnsi="Times New Roman"/>
          <w:sz w:val="28"/>
          <w:szCs w:val="28"/>
        </w:rPr>
        <w:t>му что ленивые. Ничего не делают. Пьяницы большие, а работать не хотят. Плохие «гураны». Все они «гураны».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 кричи, не кричи, Никита, вот Евдоха сама скажет. У каждой каза</w:t>
      </w:r>
      <w:r w:rsidRPr="00854F6B">
        <w:rPr>
          <w:rFonts w:ascii="Times New Roman" w:hAnsi="Times New Roman"/>
          <w:sz w:val="28"/>
          <w:szCs w:val="28"/>
        </w:rPr>
        <w:t>ч</w:t>
      </w:r>
      <w:r w:rsidRPr="00854F6B">
        <w:rPr>
          <w:rFonts w:ascii="Times New Roman" w:hAnsi="Times New Roman"/>
          <w:sz w:val="28"/>
          <w:szCs w:val="28"/>
        </w:rPr>
        <w:t>ки пять-шесть коров, а бутылкой молока не разживешься. Даже за коровой не может ходить.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Никита встал, подошел ко мне и, взявши за петлицу, стал тормошить. Если бы у украинского крестьянина было столько добра, сколько у казаков. Но украинцы тоже лодыри: не хотят с места сдвинуться. Там готовы зад</w:t>
      </w:r>
      <w:r w:rsidRPr="00854F6B">
        <w:rPr>
          <w:rFonts w:ascii="Times New Roman" w:hAnsi="Times New Roman"/>
          <w:sz w:val="28"/>
          <w:szCs w:val="28"/>
        </w:rPr>
        <w:t>у</w:t>
      </w:r>
      <w:r w:rsidRPr="00854F6B">
        <w:rPr>
          <w:rFonts w:ascii="Times New Roman" w:hAnsi="Times New Roman"/>
          <w:sz w:val="28"/>
          <w:szCs w:val="28"/>
        </w:rPr>
        <w:t>шить за полоску земли, а тут можно нарезать сколько угодно участков, как у самого важного господина.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Папа, пусти его, чего ты его тормошишь.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Параска отвела отцовские руки и посадила его. У Параски ясные гол</w:t>
      </w:r>
      <w:r w:rsidRPr="00854F6B">
        <w:rPr>
          <w:rFonts w:ascii="Times New Roman" w:hAnsi="Times New Roman"/>
          <w:sz w:val="28"/>
          <w:szCs w:val="28"/>
        </w:rPr>
        <w:t>у</w:t>
      </w:r>
      <w:r w:rsidRPr="00854F6B">
        <w:rPr>
          <w:rFonts w:ascii="Times New Roman" w:hAnsi="Times New Roman"/>
          <w:sz w:val="28"/>
          <w:szCs w:val="28"/>
        </w:rPr>
        <w:t>бые глаза и смотрит она ими – прямо душа смеется. Она садится возле меня и хочет застегнуть мою сорочку. Пуговица еле держится. Если я хочу, Параска может пришить. За одну минутку может пришить. Но мне все равно. Голова у меня кружится и болит. Хочет Параска – пусть пришивает. Безразлично… Безразлично…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Фу, нехорошо. Такой молодой парень, а напился. Главное, что две ка</w:t>
      </w:r>
      <w:r w:rsidRPr="00854F6B">
        <w:rPr>
          <w:rFonts w:ascii="Times New Roman" w:hAnsi="Times New Roman"/>
          <w:sz w:val="28"/>
          <w:szCs w:val="28"/>
        </w:rPr>
        <w:t>п</w:t>
      </w:r>
      <w:r w:rsidRPr="00854F6B">
        <w:rPr>
          <w:rFonts w:ascii="Times New Roman" w:hAnsi="Times New Roman"/>
          <w:sz w:val="28"/>
          <w:szCs w:val="28"/>
        </w:rPr>
        <w:t>ли проглотил, а уже пьяный.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Пойдем, я уложу тебя спать. Ну, пойдем.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Параска взяла меня за руку и потянула к кровати. Обложила подушк</w:t>
      </w:r>
      <w:r w:rsidRPr="00854F6B">
        <w:rPr>
          <w:rFonts w:ascii="Times New Roman" w:hAnsi="Times New Roman"/>
          <w:sz w:val="28"/>
          <w:szCs w:val="28"/>
        </w:rPr>
        <w:t>а</w:t>
      </w:r>
      <w:r w:rsidRPr="00854F6B">
        <w:rPr>
          <w:rFonts w:ascii="Times New Roman" w:hAnsi="Times New Roman"/>
          <w:sz w:val="28"/>
          <w:szCs w:val="28"/>
        </w:rPr>
        <w:t>ми и подушечками. Уложила меня, а сама села рядом. Два теплых пальца легли на мои уставшие веки и закрыли их. И снова закрыли. Ну, если я не м</w:t>
      </w:r>
      <w:r w:rsidRPr="00854F6B">
        <w:rPr>
          <w:rFonts w:ascii="Times New Roman" w:hAnsi="Times New Roman"/>
          <w:sz w:val="28"/>
          <w:szCs w:val="28"/>
        </w:rPr>
        <w:t>о</w:t>
      </w:r>
      <w:r w:rsidRPr="00854F6B">
        <w:rPr>
          <w:rFonts w:ascii="Times New Roman" w:hAnsi="Times New Roman"/>
          <w:sz w:val="28"/>
          <w:szCs w:val="28"/>
        </w:rPr>
        <w:t>гу спать, то и не надо. Она может что-нибудь рассказать.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Тут ей скучно, Параске. Грызет ее тоска. Парни тут какие-то холодные. Ничего не умеют, совсем ничегошеньки.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Никита снова вдруг поднялся, подошел к нам и сел на кровать.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Слышишь, сосед, слышишь? Скажи им. Беднякам скажи. Пусть при</w:t>
      </w:r>
      <w:r w:rsidRPr="00854F6B">
        <w:rPr>
          <w:rFonts w:ascii="Times New Roman" w:hAnsi="Times New Roman"/>
          <w:sz w:val="28"/>
          <w:szCs w:val="28"/>
        </w:rPr>
        <w:t>е</w:t>
      </w:r>
      <w:r w:rsidRPr="00854F6B">
        <w:rPr>
          <w:rFonts w:ascii="Times New Roman" w:hAnsi="Times New Roman"/>
          <w:sz w:val="28"/>
          <w:szCs w:val="28"/>
        </w:rPr>
        <w:t>дут. Никита им покажет. Тут казакам он уже показал, как с двумя лошадьми засеять девять десятин. В этом году засеял. Казак с шестью лошадьми этого не сделает, что Никита с парой. Потому что даже куска сала у них нет. Сто свиней - и ни крошки сала. На мясо, только на мясо они кормят свиней.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Вдруг Никита засмеялся. Чего же удивляться, что скотина у них в</w:t>
      </w:r>
      <w:r w:rsidRPr="00854F6B">
        <w:rPr>
          <w:rFonts w:ascii="Times New Roman" w:hAnsi="Times New Roman"/>
          <w:sz w:val="28"/>
          <w:szCs w:val="28"/>
        </w:rPr>
        <w:t>ы</w:t>
      </w:r>
      <w:r w:rsidRPr="00854F6B">
        <w:rPr>
          <w:rFonts w:ascii="Times New Roman" w:hAnsi="Times New Roman"/>
          <w:sz w:val="28"/>
          <w:szCs w:val="28"/>
        </w:rPr>
        <w:t>мерзает. Такую долгую зиму, в такие трескучие морозы скотина зимует по</w:t>
      </w:r>
      <w:r w:rsidRPr="00854F6B">
        <w:rPr>
          <w:rFonts w:ascii="Times New Roman" w:hAnsi="Times New Roman"/>
          <w:sz w:val="28"/>
          <w:szCs w:val="28"/>
        </w:rPr>
        <w:t>ч</w:t>
      </w:r>
      <w:r w:rsidRPr="00854F6B">
        <w:rPr>
          <w:rFonts w:ascii="Times New Roman" w:hAnsi="Times New Roman"/>
          <w:sz w:val="28"/>
          <w:szCs w:val="28"/>
        </w:rPr>
        <w:t>ти на дворе. Хоть бы тебе прутик, хоть тростинка над головой. А почему? Потому что, может, доведется поработать, вывезти немного навоза или еще что. А хворост они топором рубят, ей-богу, топором. Поэтому понятно, что… что… понятно…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что понятно, Никита не договорил. Иосиф внезапно, как родился возле нас, и стоял, коротенький, нескладный, шатаясь и стукаясь коленями об кровать.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Нельзя же так, нельзя. Михаил Иванович будет сердиться. Очень се</w:t>
      </w:r>
      <w:r w:rsidRPr="00854F6B">
        <w:rPr>
          <w:rFonts w:ascii="Times New Roman" w:hAnsi="Times New Roman"/>
          <w:sz w:val="28"/>
          <w:szCs w:val="28"/>
        </w:rPr>
        <w:t>р</w:t>
      </w:r>
      <w:r w:rsidRPr="00854F6B">
        <w:rPr>
          <w:rFonts w:ascii="Times New Roman" w:hAnsi="Times New Roman"/>
          <w:sz w:val="28"/>
          <w:szCs w:val="28"/>
        </w:rPr>
        <w:t>диться. Потому что революция для того, чтобы помогать. Вот надо Хвелим</w:t>
      </w:r>
      <w:r w:rsidRPr="00854F6B">
        <w:rPr>
          <w:rFonts w:ascii="Times New Roman" w:hAnsi="Times New Roman"/>
          <w:sz w:val="28"/>
          <w:szCs w:val="28"/>
        </w:rPr>
        <w:t>о</w:t>
      </w:r>
      <w:r w:rsidRPr="00854F6B">
        <w:rPr>
          <w:rFonts w:ascii="Times New Roman" w:hAnsi="Times New Roman"/>
          <w:sz w:val="28"/>
          <w:szCs w:val="28"/>
        </w:rPr>
        <w:t>новне вспахать несколько десятин. Нечем. Так может, украинцы, евреи вспашут. Тракторами вспашут. Все у них есть. Лучшие вещи они привезут с собой.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Иосиф морщил круглое уставшее лицо, пытаясь вспомнить о чем-то важном, и никому не давал сказать слова.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 уже всем в селе рассказал. В крайисполкоме, в районном совете сказали, что украинцы или евреи привезут с собой с Украины все. Потому что культура, культура нужна. Нужны кино, трактора, фельдшеры. Все это они с собой привезут. Это уже знают все казаки, Иосиф всем объяснил, что он это сам слышал в крайисполкоме. Ага, слышал. Сам, своими ушами сл</w:t>
      </w:r>
      <w:r w:rsidRPr="00854F6B">
        <w:rPr>
          <w:rFonts w:ascii="Times New Roman" w:hAnsi="Times New Roman"/>
          <w:sz w:val="28"/>
          <w:szCs w:val="28"/>
        </w:rPr>
        <w:t>ы</w:t>
      </w:r>
      <w:r w:rsidRPr="00854F6B">
        <w:rPr>
          <w:rFonts w:ascii="Times New Roman" w:hAnsi="Times New Roman"/>
          <w:sz w:val="28"/>
          <w:szCs w:val="28"/>
        </w:rPr>
        <w:t>шал. Все слышал.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Никита был рад, что Иосиф наконец замолчал, потому что Никита должен что-то сказать. Эге, надо им показать. Украинцы покажут. Такая зе</w:t>
      </w:r>
      <w:r w:rsidRPr="00854F6B">
        <w:rPr>
          <w:rFonts w:ascii="Times New Roman" w:hAnsi="Times New Roman"/>
          <w:sz w:val="28"/>
          <w:szCs w:val="28"/>
        </w:rPr>
        <w:t>м</w:t>
      </w:r>
      <w:r w:rsidRPr="00854F6B">
        <w:rPr>
          <w:rFonts w:ascii="Times New Roman" w:hAnsi="Times New Roman"/>
          <w:sz w:val="28"/>
          <w:szCs w:val="28"/>
        </w:rPr>
        <w:t>ля, как масло, а овощей нет. Лучшие фрукты тут могли бы быть. Никита им покажет; и сады, и сколько сала можно снять с кабанчика. Он как напишет письмо, то вся Витовка приедет сюда. Покажут им, тем «гуранам», как раб</w:t>
      </w:r>
      <w:r w:rsidRPr="00854F6B">
        <w:rPr>
          <w:rFonts w:ascii="Times New Roman" w:hAnsi="Times New Roman"/>
          <w:sz w:val="28"/>
          <w:szCs w:val="28"/>
        </w:rPr>
        <w:t>о</w:t>
      </w:r>
      <w:r w:rsidRPr="00854F6B">
        <w:rPr>
          <w:rFonts w:ascii="Times New Roman" w:hAnsi="Times New Roman"/>
          <w:sz w:val="28"/>
          <w:szCs w:val="28"/>
        </w:rPr>
        <w:t>тать. Но украинцы тоже лодыри. Пугаются и сбегают отсюда. Никита им п</w:t>
      </w:r>
      <w:r w:rsidRPr="00854F6B">
        <w:rPr>
          <w:rFonts w:ascii="Times New Roman" w:hAnsi="Times New Roman"/>
          <w:sz w:val="28"/>
          <w:szCs w:val="28"/>
        </w:rPr>
        <w:t>о</w:t>
      </w:r>
      <w:r w:rsidRPr="00854F6B">
        <w:rPr>
          <w:rFonts w:ascii="Times New Roman" w:hAnsi="Times New Roman"/>
          <w:sz w:val="28"/>
          <w:szCs w:val="28"/>
        </w:rPr>
        <w:t>кажет, как убегать. Он тут целые села украинцев поселит, вот тут, на Дал</w:t>
      </w:r>
      <w:r w:rsidRPr="00854F6B">
        <w:rPr>
          <w:rFonts w:ascii="Times New Roman" w:hAnsi="Times New Roman"/>
          <w:sz w:val="28"/>
          <w:szCs w:val="28"/>
        </w:rPr>
        <w:t>ь</w:t>
      </w:r>
      <w:r w:rsidRPr="00854F6B">
        <w:rPr>
          <w:rFonts w:ascii="Times New Roman" w:hAnsi="Times New Roman"/>
          <w:sz w:val="28"/>
          <w:szCs w:val="28"/>
        </w:rPr>
        <w:t>нем Востоке.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Параска сияет. Она спрыгивает с кровати и начинает крутиться на о</w:t>
      </w:r>
      <w:r w:rsidRPr="00854F6B">
        <w:rPr>
          <w:rFonts w:ascii="Times New Roman" w:hAnsi="Times New Roman"/>
          <w:sz w:val="28"/>
          <w:szCs w:val="28"/>
        </w:rPr>
        <w:t>д</w:t>
      </w:r>
      <w:r w:rsidRPr="00854F6B">
        <w:rPr>
          <w:rFonts w:ascii="Times New Roman" w:hAnsi="Times New Roman"/>
          <w:sz w:val="28"/>
          <w:szCs w:val="28"/>
        </w:rPr>
        <w:t>ной ноге. Широкая пышная юбка раздувается разноцветным зонтиком с ярко-зеленой полосой.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Ага, ага. Пусть привезут. Пусть целые села приедут. Вот где будет в</w:t>
      </w:r>
      <w:r w:rsidRPr="00854F6B">
        <w:rPr>
          <w:rFonts w:ascii="Times New Roman" w:hAnsi="Times New Roman"/>
          <w:sz w:val="28"/>
          <w:szCs w:val="28"/>
        </w:rPr>
        <w:t>е</w:t>
      </w:r>
      <w:r w:rsidRPr="00854F6B">
        <w:rPr>
          <w:rFonts w:ascii="Times New Roman" w:hAnsi="Times New Roman"/>
          <w:sz w:val="28"/>
          <w:szCs w:val="28"/>
        </w:rPr>
        <w:t>село. А пока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Пока Параска прыгает снова на кровать, берет обе мои руки в одну свою, а другой шлепает меня по щекам: не надо пить, молодым парням не следует пить. Лучше бы пойти погулять. Вон там, на краю села течет быстрая речка, а через речку мостик, хороший такой с перилами мостик. Вот бы где полежать, а не лежать тут пьяному.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 меня очень болела голова. Мне было все равно, что Параска делает и говорит. Я чувствовал только, как ласково греют ее пальцы мои уставшие в</w:t>
      </w:r>
      <w:r w:rsidRPr="00854F6B">
        <w:rPr>
          <w:rFonts w:ascii="Times New Roman" w:hAnsi="Times New Roman"/>
          <w:sz w:val="28"/>
          <w:szCs w:val="28"/>
        </w:rPr>
        <w:t>е</w:t>
      </w:r>
      <w:r w:rsidRPr="00854F6B">
        <w:rPr>
          <w:rFonts w:ascii="Times New Roman" w:hAnsi="Times New Roman"/>
          <w:sz w:val="28"/>
          <w:szCs w:val="28"/>
        </w:rPr>
        <w:t>ки. А когда глаза открываются, теплые пальцы снова ласково их закрыв</w:t>
      </w:r>
      <w:r w:rsidRPr="00854F6B">
        <w:rPr>
          <w:rFonts w:ascii="Times New Roman" w:hAnsi="Times New Roman"/>
          <w:sz w:val="28"/>
          <w:szCs w:val="28"/>
        </w:rPr>
        <w:t>а</w:t>
      </w:r>
      <w:r w:rsidRPr="00854F6B">
        <w:rPr>
          <w:rFonts w:ascii="Times New Roman" w:hAnsi="Times New Roman"/>
          <w:sz w:val="28"/>
          <w:szCs w:val="28"/>
        </w:rPr>
        <w:t>ют…</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3402"/>
        <w:contextualSpacing/>
        <w:jc w:val="both"/>
        <w:rPr>
          <w:rFonts w:ascii="Times New Roman" w:hAnsi="Times New Roman"/>
          <w:b/>
          <w:sz w:val="28"/>
          <w:szCs w:val="28"/>
        </w:rPr>
      </w:pPr>
      <w:r w:rsidRPr="00854F6B">
        <w:rPr>
          <w:rFonts w:ascii="Times New Roman" w:hAnsi="Times New Roman"/>
          <w:b/>
          <w:sz w:val="28"/>
          <w:szCs w:val="28"/>
        </w:rPr>
        <w:t xml:space="preserve">В ТАЙГЕ – ХИЖИНА </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Вчера я шел из Бабстово в Лазарево. От Бабстово до Лазарево сорок верст. Я заблудился, а шел дождь. Такой дождь, что я чуть не раскис. Об этом я расскажу когда-нибудь в другой раз. Об этом дожде должны все знать. Но мне было все равно.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Сегодня я шел из Лазарево в Бирофельд. Идти надо 24 версты. Дорога мне хорошо знакома: этой дорогой я ходил несколько раз. Сегодня дорога т</w:t>
      </w:r>
      <w:r w:rsidRPr="00854F6B">
        <w:rPr>
          <w:rFonts w:ascii="Times New Roman" w:hAnsi="Times New Roman"/>
          <w:sz w:val="28"/>
          <w:szCs w:val="28"/>
        </w:rPr>
        <w:t>а</w:t>
      </w:r>
      <w:r w:rsidRPr="00854F6B">
        <w:rPr>
          <w:rFonts w:ascii="Times New Roman" w:hAnsi="Times New Roman"/>
          <w:sz w:val="28"/>
          <w:szCs w:val="28"/>
        </w:rPr>
        <w:t>кая, как из Балты в Одессу. Но мне она надоела.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думал, что никогда не надоест мне смотреть на горы, но когда они тут везде – они надоедают. Вот стоите вы тут – а вокруг, по большому ради</w:t>
      </w:r>
      <w:r w:rsidRPr="00854F6B">
        <w:rPr>
          <w:rFonts w:ascii="Times New Roman" w:hAnsi="Times New Roman"/>
          <w:sz w:val="28"/>
          <w:szCs w:val="28"/>
        </w:rPr>
        <w:t>у</w:t>
      </w:r>
      <w:r w:rsidRPr="00854F6B">
        <w:rPr>
          <w:rFonts w:ascii="Times New Roman" w:hAnsi="Times New Roman"/>
          <w:sz w:val="28"/>
          <w:szCs w:val="28"/>
        </w:rPr>
        <w:t>су, горные гряды. Проходите дальше - снова вокруг по большому радиусу горы.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те, и эти горы – все обвито дымкой. Такой еле заметной сине-фиалковой дымкой, которая развеивается и становится еще реже, еще пр</w:t>
      </w:r>
      <w:r w:rsidRPr="00854F6B">
        <w:rPr>
          <w:rFonts w:ascii="Times New Roman" w:hAnsi="Times New Roman"/>
          <w:sz w:val="28"/>
          <w:szCs w:val="28"/>
        </w:rPr>
        <w:t>о</w:t>
      </w:r>
      <w:r w:rsidRPr="00854F6B">
        <w:rPr>
          <w:rFonts w:ascii="Times New Roman" w:hAnsi="Times New Roman"/>
          <w:sz w:val="28"/>
          <w:szCs w:val="28"/>
        </w:rPr>
        <w:t>зрачней, а иногда густеет.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Ага, и еще: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Горы могут так плотно сдвинуться, так притиснуться одна к другой, что только вершины, слегка скругленные вершины, остаются раздельными, а тела срастаются вместе.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кое-где могут горы отодвинуться одна от другой, как будто кто-то намеренно принес кто знает откуда песку и, играя, насыпал тут высокую ос</w:t>
      </w:r>
      <w:r w:rsidRPr="00854F6B">
        <w:rPr>
          <w:rFonts w:ascii="Times New Roman" w:hAnsi="Times New Roman"/>
          <w:sz w:val="28"/>
          <w:szCs w:val="28"/>
        </w:rPr>
        <w:t>т</w:t>
      </w:r>
      <w:r w:rsidRPr="00854F6B">
        <w:rPr>
          <w:rFonts w:ascii="Times New Roman" w:hAnsi="Times New Roman"/>
          <w:sz w:val="28"/>
          <w:szCs w:val="28"/>
        </w:rPr>
        <w:t>роконечную гору; немного поодаль – еще одну высокую остроконечную; и дальше – еще. Горы чуть соприкасаются подножиями.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еще: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Кисея эта – дымка – может быть такая густая и блестеть, как нефть, а может быть еще такой, как разведенный мутный осадок.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сколько еще тех «еще»!..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мне уже все надоело. В остальном, я до сих пор не пойму, что кр</w:t>
      </w:r>
      <w:r w:rsidRPr="00854F6B">
        <w:rPr>
          <w:rFonts w:ascii="Times New Roman" w:hAnsi="Times New Roman"/>
          <w:sz w:val="28"/>
          <w:szCs w:val="28"/>
        </w:rPr>
        <w:t>о</w:t>
      </w:r>
      <w:r w:rsidRPr="00854F6B">
        <w:rPr>
          <w:rFonts w:ascii="Times New Roman" w:hAnsi="Times New Roman"/>
          <w:sz w:val="28"/>
          <w:szCs w:val="28"/>
        </w:rPr>
        <w:t>ется там, в тех ущельях, междугорьях, горных проходах. Я и до сих пор не пойму, что скрывает за собою та таинственная изменчивая дымка.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Лучше уже и не смотреть туда и идти своей дорогой. Особенно тогда, когда времечко такое теплое и сухое, пахнет так лесом и лугами. Но тут мне пришлось сворачивать на пахотную делянку: село Красивое стоит версты за две, за три от времянки (большака) вот туда мне и надо.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давно и твердо знаю, что слева есть только одна дорога. И эта дорога ведет прямиком в Красивое. Слева я увидел следы колес и ног. Это, наверное, и есть та дорога. Я сворачиваю на эту дорогу и уверен, что направляюсь в Красивое.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Позднее, версты через две, следов от колес и ног стало меньше, а потом и совсем исчезли.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Тем не менее, я шел дальше. Я уже когда-то был на этом месте. Мне даже казалось, что все это я уже видел. Вот и пригорок небольшой, покр</w:t>
      </w:r>
      <w:r w:rsidRPr="00854F6B">
        <w:rPr>
          <w:rFonts w:ascii="Times New Roman" w:hAnsi="Times New Roman"/>
          <w:sz w:val="28"/>
          <w:szCs w:val="28"/>
        </w:rPr>
        <w:t>ы</w:t>
      </w:r>
      <w:r w:rsidRPr="00854F6B">
        <w:rPr>
          <w:rFonts w:ascii="Times New Roman" w:hAnsi="Times New Roman"/>
          <w:sz w:val="28"/>
          <w:szCs w:val="28"/>
        </w:rPr>
        <w:t>тый белокорыми березками. Это новая поросль в том месте, где когда-то сг</w:t>
      </w:r>
      <w:r w:rsidRPr="00854F6B">
        <w:rPr>
          <w:rFonts w:ascii="Times New Roman" w:hAnsi="Times New Roman"/>
          <w:sz w:val="28"/>
          <w:szCs w:val="28"/>
        </w:rPr>
        <w:t>о</w:t>
      </w:r>
      <w:r w:rsidRPr="00854F6B">
        <w:rPr>
          <w:rFonts w:ascii="Times New Roman" w:hAnsi="Times New Roman"/>
          <w:sz w:val="28"/>
          <w:szCs w:val="28"/>
        </w:rPr>
        <w:t>рел лес. Вон там, справа, на пригорке даже есть горелое. А вон туда дальше стоит высокая березка с такой скрученной веткой, что вместе со стволом о</w:t>
      </w:r>
      <w:r w:rsidRPr="00854F6B">
        <w:rPr>
          <w:rFonts w:ascii="Times New Roman" w:hAnsi="Times New Roman"/>
          <w:sz w:val="28"/>
          <w:szCs w:val="28"/>
        </w:rPr>
        <w:t>б</w:t>
      </w:r>
      <w:r w:rsidRPr="00854F6B">
        <w:rPr>
          <w:rFonts w:ascii="Times New Roman" w:hAnsi="Times New Roman"/>
          <w:sz w:val="28"/>
          <w:szCs w:val="28"/>
        </w:rPr>
        <w:t xml:space="preserve">разует огромную цифру 4.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Ага, и правда, все то же самое, как и тогда, когда я был тут раньше.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я шел дальше и не замечал и признаков какого-либо дыма, звуков, гомона, которые бы свидетельствовали о том, что тут где-то живут перес</w:t>
      </w:r>
      <w:r w:rsidRPr="00854F6B">
        <w:rPr>
          <w:rFonts w:ascii="Times New Roman" w:hAnsi="Times New Roman"/>
          <w:sz w:val="28"/>
          <w:szCs w:val="28"/>
        </w:rPr>
        <w:t>е</w:t>
      </w:r>
      <w:r w:rsidRPr="00854F6B">
        <w:rPr>
          <w:rFonts w:ascii="Times New Roman" w:hAnsi="Times New Roman"/>
          <w:sz w:val="28"/>
          <w:szCs w:val="28"/>
        </w:rPr>
        <w:t>ленцы.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Внезапно вся кровь ударила мне в голову и как будто зажгла в ней жуткую мысль: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же будет, если я заблудился. Хорошая у меня работа – блуждать в тайге.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 меня просто ноги подкосились, в глазах потемнело… Мне почему-то пришел на ум Шимон прилукский, вспомнилось, как он выставляет свои желтые редкие зубы и хохочет.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Вот недавно рассказывал мне Шимон прилукский, что он сам как-то видел в лесу нескольких медведей.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Как это так? Правда? Много медведей?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Ого, в этом Биро-Биджане много есть медведей. Вот он поехал было на «двадцать вторую версту» за дранкой. А с Бомбы - там, где сворачивают на большак – выскочил огромный медведь, а за ним все его дети, и девчонки, и мальчишки, да как погнались они за Шимоном…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Как? Живые медведи? Гнались? Ну и 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Ты не перебивай! – обиделся Шимон.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Как начал Шимон погонять коней, как начал… А кони прижали уши да как припустили, аж земля комьями во все стороны. А Шимон только кнутом свистит. Кони мчат, аж искры сыплются, а Шимон погоняет и погоняет…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 что же, так и не догнали тебя медведи?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Шимон захохотал. Выставил желтые конские зубы и хохочет.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Ух-гу-гу-ух! Га-га-га! Ну и дурак же твоего отца сын. Ты и правда п</w:t>
      </w:r>
      <w:r w:rsidRPr="00854F6B">
        <w:rPr>
          <w:rFonts w:ascii="Times New Roman" w:hAnsi="Times New Roman"/>
          <w:sz w:val="28"/>
          <w:szCs w:val="28"/>
        </w:rPr>
        <w:t>о</w:t>
      </w:r>
      <w:r w:rsidRPr="00854F6B">
        <w:rPr>
          <w:rFonts w:ascii="Times New Roman" w:hAnsi="Times New Roman"/>
          <w:sz w:val="28"/>
          <w:szCs w:val="28"/>
        </w:rPr>
        <w:t>верил? Точно так же, как моя мать. Ей нарассказывали, что тут волков сила-сильная, а она и верит. Пишет мне вот: приезжай лучше живой домой. Вот и ты так. Ой, и дурак же ты!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Шимон снова выставляет зубы и хохочет.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теперь, в дикой тайге, под горой, вспомнил я Шимона, и мне пра</w:t>
      </w:r>
      <w:r w:rsidRPr="00854F6B">
        <w:rPr>
          <w:rFonts w:ascii="Times New Roman" w:hAnsi="Times New Roman"/>
          <w:sz w:val="28"/>
          <w:szCs w:val="28"/>
        </w:rPr>
        <w:t>в</w:t>
      </w:r>
      <w:r w:rsidRPr="00854F6B">
        <w:rPr>
          <w:rFonts w:ascii="Times New Roman" w:hAnsi="Times New Roman"/>
          <w:sz w:val="28"/>
          <w:szCs w:val="28"/>
        </w:rPr>
        <w:t>да показалось, как будто что-то на горе шуршит.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Ой, чтоб я так жил, то медведь. Вон и морда его большая и страшная. Вон тяжелые лапы. И ревет, таки правда, ревет.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побежал. Да со страху, наверное, побежал назад, потому, что теперь был лицом к тому месту, откуда пришел. Но все бежал изо всех сил. У меня уже ноги подкашивались, а я все бежал. Уже пробежал по дороге большое расстояние, только тогда остановился.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Отдохнув примерно час, двинулся дальше. Вдруг наткнулся на другую дорогу и засомневался: идти ею или не идти. Я взвесил все «за» и «против» и наконец пошел. Но, идя, я еще издалека заметил, что дорога эта ведет в лес.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Это, кажется, недавно проложили сюда дорогу. Немного телег тут пр</w:t>
      </w:r>
      <w:r w:rsidRPr="00854F6B">
        <w:rPr>
          <w:rFonts w:ascii="Times New Roman" w:hAnsi="Times New Roman"/>
          <w:sz w:val="28"/>
          <w:szCs w:val="28"/>
        </w:rPr>
        <w:t>о</w:t>
      </w:r>
      <w:r w:rsidRPr="00854F6B">
        <w:rPr>
          <w:rFonts w:ascii="Times New Roman" w:hAnsi="Times New Roman"/>
          <w:sz w:val="28"/>
          <w:szCs w:val="28"/>
        </w:rPr>
        <w:t>ехало. Трава, которую притоптали кони, люди и колеса тяжелых телег, снова начала выпрямляться. А, может, это выросла новая трава?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Тут земля и минуты не бывает голой. В ней столько соков, что она ими захлебывается. Ей не надо тяжело страдать, чтобы покрыть самую большую площадь на свете пышными разнообразными травами. Травы цветущие, в</w:t>
      </w:r>
      <w:r w:rsidRPr="00854F6B">
        <w:rPr>
          <w:rFonts w:ascii="Times New Roman" w:hAnsi="Times New Roman"/>
          <w:sz w:val="28"/>
          <w:szCs w:val="28"/>
        </w:rPr>
        <w:t>ы</w:t>
      </w:r>
      <w:r w:rsidRPr="00854F6B">
        <w:rPr>
          <w:rFonts w:ascii="Times New Roman" w:hAnsi="Times New Roman"/>
          <w:sz w:val="28"/>
          <w:szCs w:val="28"/>
        </w:rPr>
        <w:t>сотой со взрослого человека, и травка маленького росточка стелятся тут не</w:t>
      </w:r>
      <w:r w:rsidRPr="00854F6B">
        <w:rPr>
          <w:rFonts w:ascii="Times New Roman" w:hAnsi="Times New Roman"/>
          <w:sz w:val="28"/>
          <w:szCs w:val="28"/>
        </w:rPr>
        <w:t>ж</w:t>
      </w:r>
      <w:r w:rsidRPr="00854F6B">
        <w:rPr>
          <w:rFonts w:ascii="Times New Roman" w:hAnsi="Times New Roman"/>
          <w:sz w:val="28"/>
          <w:szCs w:val="28"/>
        </w:rPr>
        <w:t>ным пушистым бархатом. Без всяких усилий и труда застилает себя земля широченными коврами травяными, нежных оттенков и цветов. Земля тут б</w:t>
      </w:r>
      <w:r w:rsidRPr="00854F6B">
        <w:rPr>
          <w:rFonts w:ascii="Times New Roman" w:hAnsi="Times New Roman"/>
          <w:sz w:val="28"/>
          <w:szCs w:val="28"/>
        </w:rPr>
        <w:t>о</w:t>
      </w:r>
      <w:r w:rsidRPr="00854F6B">
        <w:rPr>
          <w:rFonts w:ascii="Times New Roman" w:hAnsi="Times New Roman"/>
          <w:sz w:val="28"/>
          <w:szCs w:val="28"/>
        </w:rPr>
        <w:t>гата и щедра и полными пригоршнями рассыпает свои дары.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вон там дальше – деревья. Деревья-кустики и деревья-великаны. Смесь грациозных кедров, по-праздничному убранных майских берез, ст</w:t>
      </w:r>
      <w:r w:rsidRPr="00854F6B">
        <w:rPr>
          <w:rFonts w:ascii="Times New Roman" w:hAnsi="Times New Roman"/>
          <w:sz w:val="28"/>
          <w:szCs w:val="28"/>
        </w:rPr>
        <w:t>о</w:t>
      </w:r>
      <w:r w:rsidRPr="00854F6B">
        <w:rPr>
          <w:rFonts w:ascii="Times New Roman" w:hAnsi="Times New Roman"/>
          <w:sz w:val="28"/>
          <w:szCs w:val="28"/>
        </w:rPr>
        <w:t>летних ветвистых дубов и вечнозеленых хвойных. Травы тут тоже не знают границ и препятствий своей густоте. Они прорываются сквозь наваленный годами бурелом и хворост, стелятся и ползут на покореженные ветки, на сморщенную кору черных берез и скользят по стволам дубов. Травы растут и захватывают с каждым разом больше места между деревьями, на деревьях, возле деревьев…</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Чтобы все вокруг было зеленым.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вот вдруг среди этого законченного совершенства растений, зелени, ростков – уродец: спиленное дерево. Деревья стоят, как идолы, и смотрят. Приглядываются. Удивляются. Такого они еще сроду не видели. Лес не знает такого, сколько стоит тут. Дерево – всем известно – может сгореть от мо</w:t>
      </w:r>
      <w:r w:rsidRPr="00854F6B">
        <w:rPr>
          <w:rFonts w:ascii="Times New Roman" w:hAnsi="Times New Roman"/>
          <w:sz w:val="28"/>
          <w:szCs w:val="28"/>
        </w:rPr>
        <w:t>л</w:t>
      </w:r>
      <w:r w:rsidRPr="00854F6B">
        <w:rPr>
          <w:rFonts w:ascii="Times New Roman" w:hAnsi="Times New Roman"/>
          <w:sz w:val="28"/>
          <w:szCs w:val="28"/>
        </w:rPr>
        <w:t>нии. Может сгибаться от ветра, пока не сломается и не упадет. Но спилить дерево – этого не знает лес. Что было в лесу, когда деревья впервые за всю свою жизнь услышали железное шарканье пилы: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Шру-шру-шру…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потом без ветра, без бури: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Трах!</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Огромное грубое дерево падает и ломает собой еще несколько.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Правда, я завидую тем людям, которые впервые принесли сюда шум и звон пил и топоров, дыхание работы.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Свежесрубленный пень не почувствует обиды. Он красуется своей б</w:t>
      </w:r>
      <w:r w:rsidRPr="00854F6B">
        <w:rPr>
          <w:rFonts w:ascii="Times New Roman" w:hAnsi="Times New Roman"/>
          <w:sz w:val="28"/>
          <w:szCs w:val="28"/>
        </w:rPr>
        <w:t>е</w:t>
      </w:r>
      <w:r w:rsidRPr="00854F6B">
        <w:rPr>
          <w:rFonts w:ascii="Times New Roman" w:hAnsi="Times New Roman"/>
          <w:sz w:val="28"/>
          <w:szCs w:val="28"/>
        </w:rPr>
        <w:t>лой свежей верхушкой. Я люблю его. Я могу наклониться к нему, обнять его. Но руки мои коротки; ух, какой он толстенный. Вот я целую его. Как хорошо пахнет. Горячие укусы пилы уже остыли, но запахом свежей древесной крови еще веет от него; веет запахами работы. От этих запахов можно опьянеть, и одновременно они способны вывести из глубокого обморока, от самой тяж</w:t>
      </w:r>
      <w:r w:rsidRPr="00854F6B">
        <w:rPr>
          <w:rFonts w:ascii="Times New Roman" w:hAnsi="Times New Roman"/>
          <w:sz w:val="28"/>
          <w:szCs w:val="28"/>
        </w:rPr>
        <w:t>е</w:t>
      </w:r>
      <w:r w:rsidRPr="00854F6B">
        <w:rPr>
          <w:rFonts w:ascii="Times New Roman" w:hAnsi="Times New Roman"/>
          <w:sz w:val="28"/>
          <w:szCs w:val="28"/>
        </w:rPr>
        <w:t>лой болезни вылечить.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Тут уже совсем нечего бояться. Погоди, тут можно сесть и отдохнуть. Не на пне - где там! Я не хочу его обижать. Я сяду возле него и обниму его.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Смотри: какая уйма фиалковых бабочек обсели комок конского навоза. Этот запах им неведом, незнаком. Обсели, сложили крылья, подняв их вверх, нюхают, пробуют, общими силами пытаются понять: что это за новинка т</w:t>
      </w:r>
      <w:r w:rsidRPr="00854F6B">
        <w:rPr>
          <w:rFonts w:ascii="Times New Roman" w:hAnsi="Times New Roman"/>
          <w:sz w:val="28"/>
          <w:szCs w:val="28"/>
        </w:rPr>
        <w:t>а</w:t>
      </w:r>
      <w:r w:rsidRPr="00854F6B">
        <w:rPr>
          <w:rFonts w:ascii="Times New Roman" w:hAnsi="Times New Roman"/>
          <w:sz w:val="28"/>
          <w:szCs w:val="28"/>
        </w:rPr>
        <w:t>кая в их владениях? Долго они так снуют, нюхают, пробуют. Дальше нач</w:t>
      </w:r>
      <w:r w:rsidRPr="00854F6B">
        <w:rPr>
          <w:rFonts w:ascii="Times New Roman" w:hAnsi="Times New Roman"/>
          <w:sz w:val="28"/>
          <w:szCs w:val="28"/>
        </w:rPr>
        <w:t>и</w:t>
      </w:r>
      <w:r w:rsidRPr="00854F6B">
        <w:rPr>
          <w:rFonts w:ascii="Times New Roman" w:hAnsi="Times New Roman"/>
          <w:sz w:val="28"/>
          <w:szCs w:val="28"/>
        </w:rPr>
        <w:t>нают разлетаться каждый себе, не разобравшись в этом деле.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смотрю им вслед. Вижу, как они посылают бабочку еще раз пон</w:t>
      </w:r>
      <w:r w:rsidRPr="00854F6B">
        <w:rPr>
          <w:rFonts w:ascii="Times New Roman" w:hAnsi="Times New Roman"/>
          <w:sz w:val="28"/>
          <w:szCs w:val="28"/>
        </w:rPr>
        <w:t>ю</w:t>
      </w:r>
      <w:r w:rsidRPr="00854F6B">
        <w:rPr>
          <w:rFonts w:ascii="Times New Roman" w:hAnsi="Times New Roman"/>
          <w:sz w:val="28"/>
          <w:szCs w:val="28"/>
        </w:rPr>
        <w:t>хать. Бабочка возвращается к куче навоза, дальше снова летит с новыми и</w:t>
      </w:r>
      <w:r w:rsidRPr="00854F6B">
        <w:rPr>
          <w:rFonts w:ascii="Times New Roman" w:hAnsi="Times New Roman"/>
          <w:sz w:val="28"/>
          <w:szCs w:val="28"/>
        </w:rPr>
        <w:t>з</w:t>
      </w:r>
      <w:r w:rsidRPr="00854F6B">
        <w:rPr>
          <w:rFonts w:ascii="Times New Roman" w:hAnsi="Times New Roman"/>
          <w:sz w:val="28"/>
          <w:szCs w:val="28"/>
        </w:rPr>
        <w:t>вестиями. Все с новым интересом возвращаются к куче навоза. Но я уже не хочу смотреть. Я иду колеей, которая осталась от телеги, сворачиваю по эт</w:t>
      </w:r>
      <w:r w:rsidRPr="00854F6B">
        <w:rPr>
          <w:rFonts w:ascii="Times New Roman" w:hAnsi="Times New Roman"/>
          <w:sz w:val="28"/>
          <w:szCs w:val="28"/>
        </w:rPr>
        <w:t>о</w:t>
      </w:r>
      <w:r w:rsidRPr="00854F6B">
        <w:rPr>
          <w:rFonts w:ascii="Times New Roman" w:hAnsi="Times New Roman"/>
          <w:sz w:val="28"/>
          <w:szCs w:val="28"/>
        </w:rPr>
        <w:t>му следу и выхожу на широкую «времянку».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я иду дальше. Снова дорога, а вокруг горы. Солнце печет, и т</w:t>
      </w:r>
      <w:r w:rsidRPr="00854F6B">
        <w:rPr>
          <w:rFonts w:ascii="Times New Roman" w:hAnsi="Times New Roman"/>
          <w:sz w:val="28"/>
          <w:szCs w:val="28"/>
        </w:rPr>
        <w:t>у</w:t>
      </w:r>
      <w:r w:rsidRPr="00854F6B">
        <w:rPr>
          <w:rFonts w:ascii="Times New Roman" w:hAnsi="Times New Roman"/>
          <w:sz w:val="28"/>
          <w:szCs w:val="28"/>
        </w:rPr>
        <w:t>ман вокруг вершин густеет и прячется в межгорье.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Мне жарко. Я устал. У меня нет сил нести на себе столько одежды. Может, раздеться. Связать вещи в узелок, а потом куда его девать.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«Красивое» я еще не нашел. До Бирофельда отсюда, наверно, далеко. Нечего и мечтать, я не доплетусь туда. Вот если бы мне кто встретился и п</w:t>
      </w:r>
      <w:r w:rsidRPr="00854F6B">
        <w:rPr>
          <w:rFonts w:ascii="Times New Roman" w:hAnsi="Times New Roman"/>
          <w:sz w:val="28"/>
          <w:szCs w:val="28"/>
        </w:rPr>
        <w:t>о</w:t>
      </w:r>
      <w:r w:rsidRPr="00854F6B">
        <w:rPr>
          <w:rFonts w:ascii="Times New Roman" w:hAnsi="Times New Roman"/>
          <w:sz w:val="28"/>
          <w:szCs w:val="28"/>
        </w:rPr>
        <w:t>казал дорогу. Я вовек не забыл бы этого. Я бы тогда до ночи еще пришел бы в село и ночевал бы под крышей.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я не встретил ни одной души. Сам я не вижу новых тропинок. Не у кого спросить. До ночи я в жилье не попаду. Где же я буду ночевать?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связал узелок, отдохнул немного и пошел дальше. Ну что ж, делать нечего: переночую тут, на обочине дороги. Если бы мне сейчас ружье; если бы я умел стрелять птиц; если бы я был охотником – застрелил бы птицу, о</w:t>
      </w:r>
      <w:r w:rsidRPr="00854F6B">
        <w:rPr>
          <w:rFonts w:ascii="Times New Roman" w:hAnsi="Times New Roman"/>
          <w:sz w:val="28"/>
          <w:szCs w:val="28"/>
        </w:rPr>
        <w:t>д</w:t>
      </w:r>
      <w:r w:rsidRPr="00854F6B">
        <w:rPr>
          <w:rFonts w:ascii="Times New Roman" w:hAnsi="Times New Roman"/>
          <w:sz w:val="28"/>
          <w:szCs w:val="28"/>
        </w:rPr>
        <w:t xml:space="preserve">ну из тех, что летают вон там, в воздухе (по голосу я опознаю, что это кулики - других птичек я не знаю; кулика тут мне показал один местный охотник). А потом, если бы у меня были спички, я бы разложил огонь и тут, возле речки, приготовил бы себе такой ужин… о, тогда уже я не был бы голодным.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я не охотник. Птиц не умею стрелять. Людей умею стрелять. Этому меня учили (врагов стрелять). Да и ружья у меня нет, и спичек нет. А одной водой, хоть она холодная и вкусная, нельзя наесться. Поэтому я голодный и уставший.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я не об этом хочу сегодня рассказать. Сегодня, когда я уже лежу в теплом сухом домишке, хорошо поужинав хлебом и рисовой кашей со сла</w:t>
      </w:r>
      <w:r w:rsidRPr="00854F6B">
        <w:rPr>
          <w:rFonts w:ascii="Times New Roman" w:hAnsi="Times New Roman"/>
          <w:sz w:val="28"/>
          <w:szCs w:val="28"/>
        </w:rPr>
        <w:t>д</w:t>
      </w:r>
      <w:r w:rsidRPr="00854F6B">
        <w:rPr>
          <w:rFonts w:ascii="Times New Roman" w:hAnsi="Times New Roman"/>
          <w:sz w:val="28"/>
          <w:szCs w:val="28"/>
        </w:rPr>
        <w:t>ким молоком и чаем с солью, - сегодня я расскажу о том, как я нашел нае</w:t>
      </w:r>
      <w:r w:rsidRPr="00854F6B">
        <w:rPr>
          <w:rFonts w:ascii="Times New Roman" w:hAnsi="Times New Roman"/>
          <w:sz w:val="28"/>
          <w:szCs w:val="28"/>
        </w:rPr>
        <w:t>з</w:t>
      </w:r>
      <w:r w:rsidRPr="00854F6B">
        <w:rPr>
          <w:rFonts w:ascii="Times New Roman" w:hAnsi="Times New Roman"/>
          <w:sz w:val="28"/>
          <w:szCs w:val="28"/>
        </w:rPr>
        <w:t>женную дорогу, а туда дальше хижину.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Хижину?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Ага, хижину. Деревянную, из потемневшего старого дерева.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Откуда тут взялась хижина, да еще и из старого потемневшего дер</w:t>
      </w:r>
      <w:r w:rsidRPr="00854F6B">
        <w:rPr>
          <w:rFonts w:ascii="Times New Roman" w:hAnsi="Times New Roman"/>
          <w:sz w:val="28"/>
          <w:szCs w:val="28"/>
        </w:rPr>
        <w:t>е</w:t>
      </w:r>
      <w:r w:rsidRPr="00854F6B">
        <w:rPr>
          <w:rFonts w:ascii="Times New Roman" w:hAnsi="Times New Roman"/>
          <w:sz w:val="28"/>
          <w:szCs w:val="28"/>
        </w:rPr>
        <w:t>ва?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Разумеется, сворачиваю этой дорогой. Болото страшное. Вокруг горы. Мне очень тяжело нести свой узел. Влажная земля поросла высокой травой, кустами, деревцами. Солнце еще высоко. Мои часы показывают пять.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что это там? Хижина небольшая. Странная какая-то малюсенькая хижина. Переселенцы, наверное, не строили бы себе такой хижины.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главное: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Хижина одна-оденешенька. Вокруг никаких строений, ни одного ш</w:t>
      </w:r>
      <w:r w:rsidRPr="00854F6B">
        <w:rPr>
          <w:rFonts w:ascii="Times New Roman" w:hAnsi="Times New Roman"/>
          <w:sz w:val="28"/>
          <w:szCs w:val="28"/>
        </w:rPr>
        <w:t>а</w:t>
      </w:r>
      <w:r w:rsidRPr="00854F6B">
        <w:rPr>
          <w:rFonts w:ascii="Times New Roman" w:hAnsi="Times New Roman"/>
          <w:sz w:val="28"/>
          <w:szCs w:val="28"/>
        </w:rPr>
        <w:t>лаша. Ни признаков дыма, ни шороха. Тихо и пустынно.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что удивительно?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Маленькая хижина стоит на четырех небольших деревянных колесиках и имеет спереди две наскоро приколоченные оглобли. С одной стороны з</w:t>
      </w:r>
      <w:r w:rsidRPr="00854F6B">
        <w:rPr>
          <w:rFonts w:ascii="Times New Roman" w:hAnsi="Times New Roman"/>
          <w:sz w:val="28"/>
          <w:szCs w:val="28"/>
        </w:rPr>
        <w:t>а</w:t>
      </w:r>
      <w:r w:rsidRPr="00854F6B">
        <w:rPr>
          <w:rFonts w:ascii="Times New Roman" w:hAnsi="Times New Roman"/>
          <w:sz w:val="28"/>
          <w:szCs w:val="28"/>
        </w:rPr>
        <w:t>крытые дверцы, а с другой – оконце, заткнутое травой.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Что бы это могло быть?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не успел подумать, как дверцы открылись, и в проеме показалась в</w:t>
      </w:r>
      <w:r w:rsidRPr="00854F6B">
        <w:rPr>
          <w:rFonts w:ascii="Times New Roman" w:hAnsi="Times New Roman"/>
          <w:sz w:val="28"/>
          <w:szCs w:val="28"/>
        </w:rPr>
        <w:t>ы</w:t>
      </w:r>
      <w:r w:rsidRPr="00854F6B">
        <w:rPr>
          <w:rFonts w:ascii="Times New Roman" w:hAnsi="Times New Roman"/>
          <w:sz w:val="28"/>
          <w:szCs w:val="28"/>
        </w:rPr>
        <w:t>сокая, тонкая, немного согнутая фигура.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ты здесь ищешь?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Делянку «Красивое», - не без страха ответил 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Все они тут бродят…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Хоть эти слова могли нагнать на меня еще больше страха, но приветл</w:t>
      </w:r>
      <w:r w:rsidRPr="00854F6B">
        <w:rPr>
          <w:rFonts w:ascii="Times New Roman" w:hAnsi="Times New Roman"/>
          <w:sz w:val="28"/>
          <w:szCs w:val="28"/>
        </w:rPr>
        <w:t>и</w:t>
      </w:r>
      <w:r w:rsidRPr="00854F6B">
        <w:rPr>
          <w:rFonts w:ascii="Times New Roman" w:hAnsi="Times New Roman"/>
          <w:sz w:val="28"/>
          <w:szCs w:val="28"/>
        </w:rPr>
        <w:t>вое лицо и приятный голос успокоили меня.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Согнутая фигура вышла из хижины и выпрямилась. Это был очень в</w:t>
      </w:r>
      <w:r w:rsidRPr="00854F6B">
        <w:rPr>
          <w:rFonts w:ascii="Times New Roman" w:hAnsi="Times New Roman"/>
          <w:sz w:val="28"/>
          <w:szCs w:val="28"/>
        </w:rPr>
        <w:t>ы</w:t>
      </w:r>
      <w:r w:rsidRPr="00854F6B">
        <w:rPr>
          <w:rFonts w:ascii="Times New Roman" w:hAnsi="Times New Roman"/>
          <w:sz w:val="28"/>
          <w:szCs w:val="28"/>
        </w:rPr>
        <w:t>сокий мужчина. Он осмотрел меня с головы до ног и приветливо улыбнулся. Ему это было несложно, потому что серо-голубые глаза у него были такие добрые, насмешливые, хоть и с немного уставшим взглядом. Ему оставалось только шевельнуть худыми вытянутыми щеками.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Эй, тут не штука и заблудиться. Но это неприятная вещь.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Незнакомец показал направо худощавой рукой.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Вон тамочки, возле пригорка, видишь… Недалеко. Где стоит дерево, согнутое, как тот пьяница, который притулился к забору.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Незнакомец снова приветливо улыбнулся, потом согнулся, вошел в х</w:t>
      </w:r>
      <w:r w:rsidRPr="00854F6B">
        <w:rPr>
          <w:rFonts w:ascii="Times New Roman" w:hAnsi="Times New Roman"/>
          <w:sz w:val="28"/>
          <w:szCs w:val="28"/>
        </w:rPr>
        <w:t>и</w:t>
      </w:r>
      <w:r w:rsidRPr="00854F6B">
        <w:rPr>
          <w:rFonts w:ascii="Times New Roman" w:hAnsi="Times New Roman"/>
          <w:sz w:val="28"/>
          <w:szCs w:val="28"/>
        </w:rPr>
        <w:t>жину и за какую-то минутку вернулся с биноклем в руках. Одной рукой он поднес бинокль к глазам, а другой показал на пригорок, где, сказал он, было «Красивое». Вон там, даже дым видно.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я даже и в бинокль ничегошеньки не увидел. Там, где он показывал, была обыкновенная гора, немного больше затуманенная. Деревья на ней как будто слегка пританцовывали и играли разными красками радуги. Был дымок над этой горой, но этот дымок никуда не относило, а стоял он над горой н</w:t>
      </w:r>
      <w:r w:rsidRPr="00854F6B">
        <w:rPr>
          <w:rFonts w:ascii="Times New Roman" w:hAnsi="Times New Roman"/>
          <w:sz w:val="28"/>
          <w:szCs w:val="28"/>
        </w:rPr>
        <w:t>е</w:t>
      </w:r>
      <w:r w:rsidRPr="00854F6B">
        <w:rPr>
          <w:rFonts w:ascii="Times New Roman" w:hAnsi="Times New Roman"/>
          <w:sz w:val="28"/>
          <w:szCs w:val="28"/>
        </w:rPr>
        <w:t>подвижно.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Ох ты, баба… Пехота, - высокий добродушно засмеялся, - пехотинец из тебя, а не антилерист. Вот оно, «Красивое». Отсюда видно его. Даже и без бинокля. 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сомневался, заверял незнакомца, что плохо вижу. Прошу его пров</w:t>
      </w:r>
      <w:r w:rsidRPr="00854F6B">
        <w:rPr>
          <w:rFonts w:ascii="Times New Roman" w:hAnsi="Times New Roman"/>
          <w:sz w:val="28"/>
          <w:szCs w:val="28"/>
        </w:rPr>
        <w:t>о</w:t>
      </w:r>
      <w:r w:rsidRPr="00854F6B">
        <w:rPr>
          <w:rFonts w:ascii="Times New Roman" w:hAnsi="Times New Roman"/>
          <w:sz w:val="28"/>
          <w:szCs w:val="28"/>
        </w:rPr>
        <w:t>дить меня. Пусть проведет меня до того места, откуда будет видно дома.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Нет, этого я не могу. Не могу.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же мне делать? – спросил я, как будто он был виноват в моей бе</w:t>
      </w:r>
      <w:r w:rsidRPr="00854F6B">
        <w:rPr>
          <w:rFonts w:ascii="Times New Roman" w:hAnsi="Times New Roman"/>
          <w:sz w:val="28"/>
          <w:szCs w:val="28"/>
        </w:rPr>
        <w:t>с</w:t>
      </w:r>
      <w:r w:rsidRPr="00854F6B">
        <w:rPr>
          <w:rFonts w:ascii="Times New Roman" w:hAnsi="Times New Roman"/>
          <w:sz w:val="28"/>
          <w:szCs w:val="28"/>
        </w:rPr>
        <w:t>помощности.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показываю тебе, иди туда, куда я показываю.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 я же ничего не вижу.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 что же я могу сделать… Ну, подожди.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 согнулся и подошел к хижине.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Паша, можно мне пойти провести человека до «Красивого»?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Нет, нет, - услышал я поспешный ответ.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Высокий убрал голову из дверей, в проеме показалась женщина, ра</w:t>
      </w:r>
      <w:r w:rsidRPr="00854F6B">
        <w:rPr>
          <w:rFonts w:ascii="Times New Roman" w:hAnsi="Times New Roman"/>
          <w:sz w:val="28"/>
          <w:szCs w:val="28"/>
        </w:rPr>
        <w:t>с</w:t>
      </w:r>
      <w:r w:rsidRPr="00854F6B">
        <w:rPr>
          <w:rFonts w:ascii="Times New Roman" w:hAnsi="Times New Roman"/>
          <w:sz w:val="28"/>
          <w:szCs w:val="28"/>
        </w:rPr>
        <w:t>трепанная, круглолицая и босая. Она нахмурила брови и покачала головой: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Идти? Ни в коем случае. Слышишь Филипп, ни за что.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И чего ты боишься, Пашенька? Ведь недалеко. Только показать дор</w:t>
      </w:r>
      <w:r w:rsidRPr="00854F6B">
        <w:rPr>
          <w:rFonts w:ascii="Times New Roman" w:hAnsi="Times New Roman"/>
          <w:sz w:val="28"/>
          <w:szCs w:val="28"/>
        </w:rPr>
        <w:t>о</w:t>
      </w:r>
      <w:r w:rsidRPr="00854F6B">
        <w:rPr>
          <w:rFonts w:ascii="Times New Roman" w:hAnsi="Times New Roman"/>
          <w:sz w:val="28"/>
          <w:szCs w:val="28"/>
        </w:rPr>
        <w:t>гу и все.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Паша и слушать не хотела. Она повернулась и ушла. Юбку она не по</w:t>
      </w:r>
      <w:r w:rsidRPr="00854F6B">
        <w:rPr>
          <w:rFonts w:ascii="Times New Roman" w:hAnsi="Times New Roman"/>
          <w:sz w:val="28"/>
          <w:szCs w:val="28"/>
        </w:rPr>
        <w:t>д</w:t>
      </w:r>
      <w:r w:rsidRPr="00854F6B">
        <w:rPr>
          <w:rFonts w:ascii="Times New Roman" w:hAnsi="Times New Roman"/>
          <w:sz w:val="28"/>
          <w:szCs w:val="28"/>
        </w:rPr>
        <w:t>вязала и придерживала ее рукой. Прядь русых волос удерживала на макушке шпилька, а остальные волосы потоком сбегали по плечам.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 Видишь? Не могу, - развел своими длинными руками Филипп.</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упрашивал его. Предложил ему деньги. Обещал дать на бутылку во</w:t>
      </w:r>
      <w:r w:rsidRPr="00854F6B">
        <w:rPr>
          <w:rFonts w:ascii="Times New Roman" w:hAnsi="Times New Roman"/>
          <w:sz w:val="28"/>
          <w:szCs w:val="28"/>
        </w:rPr>
        <w:t>д</w:t>
      </w:r>
      <w:r w:rsidRPr="00854F6B">
        <w:rPr>
          <w:rFonts w:ascii="Times New Roman" w:hAnsi="Times New Roman"/>
          <w:sz w:val="28"/>
          <w:szCs w:val="28"/>
        </w:rPr>
        <w:t>ки. Потом – на две.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Жаль, что ты не антилерист. Баба ты. Пехота несчастная.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Филипп снова согнулся и заглянул в хижину.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 Пашка, ну, так я пойду провести человека? Недалеко.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тоже подошел к дверцам, заглянул внутрь. Там было мало света. П</w:t>
      </w:r>
      <w:r w:rsidRPr="00854F6B">
        <w:rPr>
          <w:rFonts w:ascii="Times New Roman" w:hAnsi="Times New Roman"/>
          <w:sz w:val="28"/>
          <w:szCs w:val="28"/>
        </w:rPr>
        <w:t>а</w:t>
      </w:r>
      <w:r w:rsidRPr="00854F6B">
        <w:rPr>
          <w:rFonts w:ascii="Times New Roman" w:hAnsi="Times New Roman"/>
          <w:sz w:val="28"/>
          <w:szCs w:val="28"/>
        </w:rPr>
        <w:t>ша молча лежала выпрямившись.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И почему бы мне не пойти, глупенькая? Только показать дорогу и сразу назад…</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я же боюсь, понимаешь! – Паша очень рассердилась. – Боюсь тут в одиночестве.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 надо бояться. Кого тут бояться? Я же только немножко дорогу п</w:t>
      </w:r>
      <w:r w:rsidRPr="00854F6B">
        <w:rPr>
          <w:rFonts w:ascii="Times New Roman" w:hAnsi="Times New Roman"/>
          <w:sz w:val="28"/>
          <w:szCs w:val="28"/>
        </w:rPr>
        <w:t>о</w:t>
      </w:r>
      <w:r w:rsidRPr="00854F6B">
        <w:rPr>
          <w:rFonts w:ascii="Times New Roman" w:hAnsi="Times New Roman"/>
          <w:sz w:val="28"/>
          <w:szCs w:val="28"/>
        </w:rPr>
        <w:t>кажу, да и назад.</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уже свое сказала. Не говори мне больше ничего.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Филипп качнул головой и хмыкнул. Я понял, что он сомневается. И тайком сказал ему, что он проведет меня только до того места, откуда я ув</w:t>
      </w:r>
      <w:r w:rsidRPr="00854F6B">
        <w:rPr>
          <w:rFonts w:ascii="Times New Roman" w:hAnsi="Times New Roman"/>
          <w:sz w:val="28"/>
          <w:szCs w:val="28"/>
        </w:rPr>
        <w:t>и</w:t>
      </w:r>
      <w:r w:rsidRPr="00854F6B">
        <w:rPr>
          <w:rFonts w:ascii="Times New Roman" w:hAnsi="Times New Roman"/>
          <w:sz w:val="28"/>
          <w:szCs w:val="28"/>
        </w:rPr>
        <w:t>жу дома. Я дам ему две бутылки. Если он хочет, то и три, и даже пять мне тоже не жаль ему дать.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если так, то я иду. Хорошо, Паша?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Паша молчала. Филипп вытащил голову из хижины, взял бинокль и пошел прочь. Я пошел следом.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Внезапно в двери появилась Паша. Она была ужасно взволнована. На лице было выражение гнева и возмущения. Она была растрепана, и сквозь блузку было видно белое тело.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боюсь оставаться тут одна, - возмущенно выкрикнула она. Глаза ее налились кровью. Она едва могла говорить, потому что ей сдавило горло. Г</w:t>
      </w:r>
      <w:r w:rsidRPr="00854F6B">
        <w:rPr>
          <w:rFonts w:ascii="Times New Roman" w:hAnsi="Times New Roman"/>
          <w:sz w:val="28"/>
          <w:szCs w:val="28"/>
        </w:rPr>
        <w:t>о</w:t>
      </w:r>
      <w:r w:rsidRPr="00854F6B">
        <w:rPr>
          <w:rFonts w:ascii="Times New Roman" w:hAnsi="Times New Roman"/>
          <w:sz w:val="28"/>
          <w:szCs w:val="28"/>
        </w:rPr>
        <w:t>лова дергалась, и губы дрожали. Придушенным голосом она добавила еще несколько слов: одна в т-а-а-йге. В такой большой и… и о-одна-одинешенька.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Паша быстро повернулась и пошла назад в хижину. Филипп доброж</w:t>
      </w:r>
      <w:r w:rsidRPr="00854F6B">
        <w:rPr>
          <w:rFonts w:ascii="Times New Roman" w:hAnsi="Times New Roman"/>
          <w:sz w:val="28"/>
          <w:szCs w:val="28"/>
        </w:rPr>
        <w:t>е</w:t>
      </w:r>
      <w:r w:rsidRPr="00854F6B">
        <w:rPr>
          <w:rFonts w:ascii="Times New Roman" w:hAnsi="Times New Roman"/>
          <w:sz w:val="28"/>
          <w:szCs w:val="28"/>
        </w:rPr>
        <w:t>лательно улыбнулся ей и двинулся дальше. Я шел следом. Солнце было уже на западе. Был шестой час.</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Сначала мы шли быстро. Филипп говорит, что ему эти места знакомы и мы можем пройти без тропинок. И двинулись напрямик к тому месту, кот</w:t>
      </w:r>
      <w:r w:rsidRPr="00854F6B">
        <w:rPr>
          <w:rFonts w:ascii="Times New Roman" w:hAnsi="Times New Roman"/>
          <w:sz w:val="28"/>
          <w:szCs w:val="28"/>
        </w:rPr>
        <w:t>о</w:t>
      </w:r>
      <w:r w:rsidRPr="00854F6B">
        <w:rPr>
          <w:rFonts w:ascii="Times New Roman" w:hAnsi="Times New Roman"/>
          <w:sz w:val="28"/>
          <w:szCs w:val="28"/>
        </w:rPr>
        <w:t>рое он мне показывал. Иногда он останавливался, смотрел в бинокль и пок</w:t>
      </w:r>
      <w:r w:rsidRPr="00854F6B">
        <w:rPr>
          <w:rFonts w:ascii="Times New Roman" w:hAnsi="Times New Roman"/>
          <w:sz w:val="28"/>
          <w:szCs w:val="28"/>
        </w:rPr>
        <w:t>а</w:t>
      </w:r>
      <w:r w:rsidRPr="00854F6B">
        <w:rPr>
          <w:rFonts w:ascii="Times New Roman" w:hAnsi="Times New Roman"/>
          <w:sz w:val="28"/>
          <w:szCs w:val="28"/>
        </w:rPr>
        <w:t>зывал мне. Тогда ему приходилось останавливаться и поджидать меня. Ведь я не могу так быстро, как он, ходить.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он остановился, посмотрел еще раз в бинокль и повернул направо. Мы немного сбились. Нам надо еще повернуть налево. Вот сейчас мы вы</w:t>
      </w:r>
      <w:r w:rsidRPr="00854F6B">
        <w:rPr>
          <w:rFonts w:ascii="Times New Roman" w:hAnsi="Times New Roman"/>
          <w:sz w:val="28"/>
          <w:szCs w:val="28"/>
        </w:rPr>
        <w:t>й</w:t>
      </w:r>
      <w:r w:rsidRPr="00854F6B">
        <w:rPr>
          <w:rFonts w:ascii="Times New Roman" w:hAnsi="Times New Roman"/>
          <w:sz w:val="28"/>
          <w:szCs w:val="28"/>
        </w:rPr>
        <w:t>дем немного выше. Оттуда мы наверняка увидим дома. Тогда уже можно б</w:t>
      </w:r>
      <w:r w:rsidRPr="00854F6B">
        <w:rPr>
          <w:rFonts w:ascii="Times New Roman" w:hAnsi="Times New Roman"/>
          <w:sz w:val="28"/>
          <w:szCs w:val="28"/>
        </w:rPr>
        <w:t>у</w:t>
      </w:r>
      <w:r w:rsidRPr="00854F6B">
        <w:rPr>
          <w:rFonts w:ascii="Times New Roman" w:hAnsi="Times New Roman"/>
          <w:sz w:val="28"/>
          <w:szCs w:val="28"/>
        </w:rPr>
        <w:t>дет идти прямо.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Филипп подгоняет, не дает мне отставать. Он хочет рассказать мне про Пашу, про то, какая она глупая, что боится. Чего тут бояться? Эх, с русскими таки тяжело в согласии жить. Все им кажется, что в тайге надо чего-то боят</w:t>
      </w:r>
      <w:r w:rsidRPr="00854F6B">
        <w:rPr>
          <w:rFonts w:ascii="Times New Roman" w:hAnsi="Times New Roman"/>
          <w:sz w:val="28"/>
          <w:szCs w:val="28"/>
        </w:rPr>
        <w:t>ь</w:t>
      </w:r>
      <w:r w:rsidRPr="00854F6B">
        <w:rPr>
          <w:rFonts w:ascii="Times New Roman" w:hAnsi="Times New Roman"/>
          <w:sz w:val="28"/>
          <w:szCs w:val="28"/>
        </w:rPr>
        <w:t>ся. Да это же единственное безопасное место на свете, эта тайга. Никто тебя тут не тронет. Никто, потому что тайга… спокойно… Паша…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Филипп бормочет еще что-то, но я уже не слышу. Я уже далеко отстал. И какие же длинные ноги у этого Филиппа. К тому же он еще легкий такой. Он обут в легонькие лапотки, одет в легонькие штаны, рубаху и больше н</w:t>
      </w:r>
      <w:r w:rsidRPr="00854F6B">
        <w:rPr>
          <w:rFonts w:ascii="Times New Roman" w:hAnsi="Times New Roman"/>
          <w:sz w:val="28"/>
          <w:szCs w:val="28"/>
        </w:rPr>
        <w:t>и</w:t>
      </w:r>
      <w:r w:rsidRPr="00854F6B">
        <w:rPr>
          <w:rFonts w:ascii="Times New Roman" w:hAnsi="Times New Roman"/>
          <w:sz w:val="28"/>
          <w:szCs w:val="28"/>
        </w:rPr>
        <w:t>чего. А на мне, наверное, пудов сто одежды. Она тянет меня вниз. Нет, я н</w:t>
      </w:r>
      <w:r w:rsidRPr="00854F6B">
        <w:rPr>
          <w:rFonts w:ascii="Times New Roman" w:hAnsi="Times New Roman"/>
          <w:sz w:val="28"/>
          <w:szCs w:val="28"/>
        </w:rPr>
        <w:t>и</w:t>
      </w:r>
      <w:r w:rsidRPr="00854F6B">
        <w:rPr>
          <w:rFonts w:ascii="Times New Roman" w:hAnsi="Times New Roman"/>
          <w:sz w:val="28"/>
          <w:szCs w:val="28"/>
        </w:rPr>
        <w:t>как не смогу его догнать.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окликаю Филиппа и прошу его помочь мне нести тяжелый дождевой плащ и кожаный пиджак. Филипп дожидается меня, молча берет мою ношу и шагает дальше. Он перевешивает бинокль на другой бок, чтобы не цеплялся за меня, и рассказывает, что среди казачек нет таких, как Паша. Все казаки в станице завидуют Филиппу. Он отбил ее у атамана Семенова, у того, что гр</w:t>
      </w:r>
      <w:r w:rsidRPr="00854F6B">
        <w:rPr>
          <w:rFonts w:ascii="Times New Roman" w:hAnsi="Times New Roman"/>
          <w:sz w:val="28"/>
          <w:szCs w:val="28"/>
        </w:rPr>
        <w:t>а</w:t>
      </w:r>
      <w:r w:rsidRPr="00854F6B">
        <w:rPr>
          <w:rFonts w:ascii="Times New Roman" w:hAnsi="Times New Roman"/>
          <w:sz w:val="28"/>
          <w:szCs w:val="28"/>
        </w:rPr>
        <w:t>бил этот край. Она была там сестрой милосердия. У Паши грудь была самая высокая и самая лучшая грудь, лучше, чем у других сестер, поэтому Филипп отбил ее для себя.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улице потемнело. А мы все шли. Филипп шагал длинными своими ногами впереди, а я бежал следом, как уставший теленок. Вокруг тянулись горные кряжи. Перевалы были обвиты туманом. Он блестел, как нефть.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Внезапно Филипп остановился. Издалека он уже кричал мне, что дал</w:t>
      </w:r>
      <w:r w:rsidRPr="00854F6B">
        <w:rPr>
          <w:rFonts w:ascii="Times New Roman" w:hAnsi="Times New Roman"/>
          <w:sz w:val="28"/>
          <w:szCs w:val="28"/>
        </w:rPr>
        <w:t>ь</w:t>
      </w:r>
      <w:r w:rsidRPr="00854F6B">
        <w:rPr>
          <w:rFonts w:ascii="Times New Roman" w:hAnsi="Times New Roman"/>
          <w:sz w:val="28"/>
          <w:szCs w:val="28"/>
        </w:rPr>
        <w:t>ше он не может идти. Нет, дальше не пойдет. Паша там его ждет. Да и пра</w:t>
      </w:r>
      <w:r w:rsidRPr="00854F6B">
        <w:rPr>
          <w:rFonts w:ascii="Times New Roman" w:hAnsi="Times New Roman"/>
          <w:sz w:val="28"/>
          <w:szCs w:val="28"/>
        </w:rPr>
        <w:t>в</w:t>
      </w:r>
      <w:r w:rsidRPr="00854F6B">
        <w:rPr>
          <w:rFonts w:ascii="Times New Roman" w:hAnsi="Times New Roman"/>
          <w:sz w:val="28"/>
          <w:szCs w:val="28"/>
        </w:rPr>
        <w:t>да: она будет бояться. А отсюда вон-вон видно «Красивое». Если я и сейчас не вижу, то я таки настоящая баба.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 все равно. Вот сейчас мы увидим Пашу, - радостно вздохнул Ф</w:t>
      </w:r>
      <w:r w:rsidRPr="00854F6B">
        <w:rPr>
          <w:rFonts w:ascii="Times New Roman" w:hAnsi="Times New Roman"/>
          <w:sz w:val="28"/>
          <w:szCs w:val="28"/>
        </w:rPr>
        <w:t>и</w:t>
      </w:r>
      <w:r w:rsidRPr="00854F6B">
        <w:rPr>
          <w:rFonts w:ascii="Times New Roman" w:hAnsi="Times New Roman"/>
          <w:sz w:val="28"/>
          <w:szCs w:val="28"/>
        </w:rPr>
        <w:t>липп.</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тоже радовался. Мы весело шли. Вот уже и наша маленькая четыре</w:t>
      </w:r>
      <w:r w:rsidRPr="00854F6B">
        <w:rPr>
          <w:rFonts w:ascii="Times New Roman" w:hAnsi="Times New Roman"/>
          <w:sz w:val="28"/>
          <w:szCs w:val="28"/>
        </w:rPr>
        <w:t>х</w:t>
      </w:r>
      <w:r w:rsidRPr="00854F6B">
        <w:rPr>
          <w:rFonts w:ascii="Times New Roman" w:hAnsi="Times New Roman"/>
          <w:sz w:val="28"/>
          <w:szCs w:val="28"/>
        </w:rPr>
        <w:t>угольная хижина. Вот уже видно ее четыре колесика. Сюда к хижине плывет по небу большая желтая луна.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Возле хижины Филипп опередил меня и начал делать шаги шире. Вот он остановился возле двери и весело постучал. Он слегка нежно постучал, как стучат к доброму знакомому, если не хотят, чтобы слышал кто-то другой. Но никто не отвечал. Он постучал сильней. Бесполезно.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Паша, эй. Паша! Открой! Это 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Ответа не было. Филипп подошел к окошку, выттащил пучок сена, н</w:t>
      </w:r>
      <w:r w:rsidRPr="00854F6B">
        <w:rPr>
          <w:rFonts w:ascii="Times New Roman" w:hAnsi="Times New Roman"/>
          <w:sz w:val="28"/>
          <w:szCs w:val="28"/>
        </w:rPr>
        <w:t>е</w:t>
      </w:r>
      <w:r w:rsidRPr="00854F6B">
        <w:rPr>
          <w:rFonts w:ascii="Times New Roman" w:hAnsi="Times New Roman"/>
          <w:sz w:val="28"/>
          <w:szCs w:val="28"/>
        </w:rPr>
        <w:t>сколько раз позвал «Паша». Но все напрасно. Никто не отзывался. Луна по</w:t>
      </w:r>
      <w:r w:rsidRPr="00854F6B">
        <w:rPr>
          <w:rFonts w:ascii="Times New Roman" w:hAnsi="Times New Roman"/>
          <w:sz w:val="28"/>
          <w:szCs w:val="28"/>
        </w:rPr>
        <w:t>д</w:t>
      </w:r>
      <w:r w:rsidRPr="00854F6B">
        <w:rPr>
          <w:rFonts w:ascii="Times New Roman" w:hAnsi="Times New Roman"/>
          <w:sz w:val="28"/>
          <w:szCs w:val="28"/>
        </w:rPr>
        <w:t>плыла ближе и остановилась, как будто прислушиваясь.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может, она пошла домой? Нет, не может этого быть. Сама она не пойдет. Она боится. Даже и при луне не пойдет. Она же не из наших казачек. Она же русская. Завтра надо быть в поле. Надо посмотреть. Специально пришли.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закрыто изнутри, - заметил я, разбивая все сомнения и колебания Филиппа.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Филипп еще несколько раз стукнул и начал ножичком поднимать вну</w:t>
      </w:r>
      <w:r w:rsidRPr="00854F6B">
        <w:rPr>
          <w:rFonts w:ascii="Times New Roman" w:hAnsi="Times New Roman"/>
          <w:sz w:val="28"/>
          <w:szCs w:val="28"/>
        </w:rPr>
        <w:t>т</w:t>
      </w:r>
      <w:r w:rsidRPr="00854F6B">
        <w:rPr>
          <w:rFonts w:ascii="Times New Roman" w:hAnsi="Times New Roman"/>
          <w:sz w:val="28"/>
          <w:szCs w:val="28"/>
        </w:rPr>
        <w:t>ренний крючок. Крючок легко открылся. Двери раскрылись. Филипп накл</w:t>
      </w:r>
      <w:r w:rsidRPr="00854F6B">
        <w:rPr>
          <w:rFonts w:ascii="Times New Roman" w:hAnsi="Times New Roman"/>
          <w:sz w:val="28"/>
          <w:szCs w:val="28"/>
        </w:rPr>
        <w:t>о</w:t>
      </w:r>
      <w:r w:rsidRPr="00854F6B">
        <w:rPr>
          <w:rFonts w:ascii="Times New Roman" w:hAnsi="Times New Roman"/>
          <w:sz w:val="28"/>
          <w:szCs w:val="28"/>
        </w:rPr>
        <w:t>нил голову и вошел. Я – за ним. А за нами двумя – луна. Мы сразу услышали храп. На полу нащупали мы две пары ног. Ноги начали шевелиться. Потом тела. Одно тело поднялось, и грубый мужской голос хрипло и заспанно спр</w:t>
      </w:r>
      <w:r w:rsidRPr="00854F6B">
        <w:rPr>
          <w:rFonts w:ascii="Times New Roman" w:hAnsi="Times New Roman"/>
          <w:sz w:val="28"/>
          <w:szCs w:val="28"/>
        </w:rPr>
        <w:t>о</w:t>
      </w:r>
      <w:r w:rsidRPr="00854F6B">
        <w:rPr>
          <w:rFonts w:ascii="Times New Roman" w:hAnsi="Times New Roman"/>
          <w:sz w:val="28"/>
          <w:szCs w:val="28"/>
        </w:rPr>
        <w:t>сил: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Кто там?..</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3402"/>
        <w:contextualSpacing/>
        <w:jc w:val="both"/>
        <w:rPr>
          <w:rFonts w:ascii="Times New Roman" w:hAnsi="Times New Roman"/>
          <w:b/>
          <w:sz w:val="28"/>
          <w:szCs w:val="28"/>
        </w:rPr>
      </w:pPr>
      <w:r w:rsidRPr="00854F6B">
        <w:rPr>
          <w:rFonts w:ascii="Times New Roman" w:hAnsi="Times New Roman"/>
          <w:b/>
          <w:sz w:val="28"/>
          <w:szCs w:val="28"/>
        </w:rPr>
        <w:t>ФИШКО ТОЖЕ ЕДЕТ</w:t>
      </w:r>
    </w:p>
    <w:p w:rsidR="007A2827" w:rsidRPr="00854F6B" w:rsidRDefault="007A2827" w:rsidP="00D52C41">
      <w:pPr>
        <w:spacing w:line="240" w:lineRule="auto"/>
        <w:ind w:firstLine="709"/>
        <w:contextualSpacing/>
        <w:jc w:val="both"/>
        <w:rPr>
          <w:rFonts w:ascii="Times New Roman" w:hAnsi="Times New Roman"/>
          <w:b/>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Еще тогда Йосель Нехбе стоял на рынке в кружке людей, у которых много свободного времени, и доказывал им, что только теперь большевики поняли то, что Ленин им столько времени втолковывал и что он, Йосель, это уже давным-давно, кто знает, когда понял.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Низенький, приземистый, толстый, в крытом кожушке, стоял он тогда в центре компании. Все, кто выше и кто ниже, стояли возле него и смотрели, как он растаптывает носком высокого юфтевого сапога талый снег. Он пр</w:t>
      </w:r>
      <w:r w:rsidRPr="00854F6B">
        <w:rPr>
          <w:rFonts w:ascii="Times New Roman" w:hAnsi="Times New Roman"/>
          <w:sz w:val="28"/>
          <w:szCs w:val="28"/>
        </w:rPr>
        <w:t>и</w:t>
      </w:r>
      <w:r w:rsidRPr="00854F6B">
        <w:rPr>
          <w:rFonts w:ascii="Times New Roman" w:hAnsi="Times New Roman"/>
          <w:sz w:val="28"/>
          <w:szCs w:val="28"/>
        </w:rPr>
        <w:t>топтывает до тех пор, пока из снега не получается бурая жидкая кашица, п</w:t>
      </w:r>
      <w:r w:rsidRPr="00854F6B">
        <w:rPr>
          <w:rFonts w:ascii="Times New Roman" w:hAnsi="Times New Roman"/>
          <w:sz w:val="28"/>
          <w:szCs w:val="28"/>
        </w:rPr>
        <w:t>о</w:t>
      </w:r>
      <w:r w:rsidRPr="00854F6B">
        <w:rPr>
          <w:rFonts w:ascii="Times New Roman" w:hAnsi="Times New Roman"/>
          <w:sz w:val="28"/>
          <w:szCs w:val="28"/>
        </w:rPr>
        <w:t>том еще жиже, еще грязней. А когда под правым сапогом из снега получается маленькая лужица, Йосель поднимает голову и начинает показывать Бухар</w:t>
      </w:r>
      <w:r w:rsidRPr="00854F6B">
        <w:rPr>
          <w:rFonts w:ascii="Times New Roman" w:hAnsi="Times New Roman"/>
          <w:sz w:val="28"/>
          <w:szCs w:val="28"/>
        </w:rPr>
        <w:t>и</w:t>
      </w:r>
      <w:r w:rsidRPr="00854F6B">
        <w:rPr>
          <w:rFonts w:ascii="Times New Roman" w:hAnsi="Times New Roman"/>
          <w:sz w:val="28"/>
          <w:szCs w:val="28"/>
        </w:rPr>
        <w:t>на, как тот испугался, когда Ленин, который всю свою жизнь прожил среди русских, вот как Йосель Нехбе, - когда Ленин крикнул: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«Товарищи, ничего не можем поделать. Надо иметь нации, и должен быть национализм!»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 схватился Бухарин за свою торчащую бородку, - товарищ Л</w:t>
      </w:r>
      <w:r w:rsidRPr="00854F6B">
        <w:rPr>
          <w:rFonts w:ascii="Times New Roman" w:hAnsi="Times New Roman"/>
          <w:sz w:val="28"/>
          <w:szCs w:val="28"/>
        </w:rPr>
        <w:t>е</w:t>
      </w:r>
      <w:r w:rsidRPr="00854F6B">
        <w:rPr>
          <w:rFonts w:ascii="Times New Roman" w:hAnsi="Times New Roman"/>
          <w:sz w:val="28"/>
          <w:szCs w:val="28"/>
        </w:rPr>
        <w:t>нин, чтобы вы да сказали такую вещь!»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 да, - говорит ему Ленин, - так я велю, и так будет. Позднее вы сами до этого додумаетесь».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Йосель крутится во все стороны. Показывает руками, ногами, большим лицом, как говорил Ленин, как удивлялся Бухарин и как Ленин ему снова д</w:t>
      </w:r>
      <w:r w:rsidRPr="00854F6B">
        <w:rPr>
          <w:rFonts w:ascii="Times New Roman" w:hAnsi="Times New Roman"/>
          <w:sz w:val="28"/>
          <w:szCs w:val="28"/>
        </w:rPr>
        <w:t>о</w:t>
      </w:r>
      <w:r w:rsidRPr="00854F6B">
        <w:rPr>
          <w:rFonts w:ascii="Times New Roman" w:hAnsi="Times New Roman"/>
          <w:sz w:val="28"/>
          <w:szCs w:val="28"/>
        </w:rPr>
        <w:t>казывал. Йосель пробует показать и глазами, но левый глаз у него закрытый, слепой, а одним правым все показать не получается.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Когда это было, Йосель? – Спрашивает один из компании.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Ого! Это было на самом большом конгрессе.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и что, они его послушали?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об этом же таки Йосель и хочет рассказать. Пошли, значит, бол</w:t>
      </w:r>
      <w:r w:rsidRPr="00854F6B">
        <w:rPr>
          <w:rFonts w:ascii="Times New Roman" w:hAnsi="Times New Roman"/>
          <w:sz w:val="28"/>
          <w:szCs w:val="28"/>
        </w:rPr>
        <w:t>ь</w:t>
      </w:r>
      <w:r w:rsidRPr="00854F6B">
        <w:rPr>
          <w:rFonts w:ascii="Times New Roman" w:hAnsi="Times New Roman"/>
          <w:sz w:val="28"/>
          <w:szCs w:val="28"/>
        </w:rPr>
        <w:t>шевики, сидели, сидели, думали, думали и постановили: отдать евреям Биро-Биджан.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Так хоть он сам, Йосель, может, туда и не поедет, но эта история ему совсем не нравится с другой стороны.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почему бы вы сами не поехали?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Смотри, надо же таки иметь голову, набитую опилками, чтобы этого не понимать! Что, разве ему приспичило, Йоселю? Он еще как-то проживет и тут, в русской слободе. Он еще в прошлом году летом заработал плотницким делом несколько рублей на зиму. Но ей, его ведьме, Гинде Нехбенице - лих</w:t>
      </w:r>
      <w:r w:rsidRPr="00854F6B">
        <w:rPr>
          <w:rFonts w:ascii="Times New Roman" w:hAnsi="Times New Roman"/>
          <w:sz w:val="28"/>
          <w:szCs w:val="28"/>
        </w:rPr>
        <w:t>о</w:t>
      </w:r>
      <w:r w:rsidRPr="00854F6B">
        <w:rPr>
          <w:rFonts w:ascii="Times New Roman" w:hAnsi="Times New Roman"/>
          <w:sz w:val="28"/>
          <w:szCs w:val="28"/>
        </w:rPr>
        <w:t>радке (из-за нее его зовут Йосель «Нехбе» - «Лихорадка»), стукнуло в голову открыть лавочку. Известное дело, финагент уже занес ее в реестр. И кто зн</w:t>
      </w:r>
      <w:r w:rsidRPr="00854F6B">
        <w:rPr>
          <w:rFonts w:ascii="Times New Roman" w:hAnsi="Times New Roman"/>
          <w:sz w:val="28"/>
          <w:szCs w:val="28"/>
        </w:rPr>
        <w:t>а</w:t>
      </w:r>
      <w:r w:rsidRPr="00854F6B">
        <w:rPr>
          <w:rFonts w:ascii="Times New Roman" w:hAnsi="Times New Roman"/>
          <w:sz w:val="28"/>
          <w:szCs w:val="28"/>
        </w:rPr>
        <w:t>ет, как оно в этом году будет?..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Йосель плюнул белой, как сметана, слюной, растер ее на растаявшем снегу, вышел из компании и поспешно подался домой на край города возле русской слободки. Все из компании знали, что Гинда Нехбеница прийдет завтра на базар с побитым лицом и с синяками под глазами. А Йоселево лицо и руки будут ободраны и пощипаны.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Позднее Йоселя совсем не стало видно в городе. А идти аж за город расспрашивать, что происходит у Нехбеников, никто не шел. Йосель Нехбе был в местечке не из тех евреев, которыми интересуются. В конце концов – это безбожник, форменный кацап. Его только изредка можно увидеть, чтобы пришел среди людей помолиться. Да и кто знает, знает ли он как следует м</w:t>
      </w:r>
      <w:r w:rsidRPr="00854F6B">
        <w:rPr>
          <w:rFonts w:ascii="Times New Roman" w:hAnsi="Times New Roman"/>
          <w:sz w:val="28"/>
          <w:szCs w:val="28"/>
        </w:rPr>
        <w:t>о</w:t>
      </w:r>
      <w:r w:rsidRPr="00854F6B">
        <w:rPr>
          <w:rFonts w:ascii="Times New Roman" w:hAnsi="Times New Roman"/>
          <w:sz w:val="28"/>
          <w:szCs w:val="28"/>
        </w:rPr>
        <w:t>литвы? Нехбеница говорила когда-то, что он не отдал бы грязного ногтя Митрофана Тесли за десять благородных еврейских рук. Ну, таки есть у него голова на плечах? Кому он нужен, такой-то?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это «форменный кацап» имел склонность читать еврейские газеты. А тогда он уже, понятное дело, не знал, что делать со своими кацапами. Й</w:t>
      </w:r>
      <w:r w:rsidRPr="00854F6B">
        <w:rPr>
          <w:rFonts w:ascii="Times New Roman" w:hAnsi="Times New Roman"/>
          <w:sz w:val="28"/>
          <w:szCs w:val="28"/>
        </w:rPr>
        <w:t>о</w:t>
      </w:r>
      <w:r w:rsidRPr="00854F6B">
        <w:rPr>
          <w:rFonts w:ascii="Times New Roman" w:hAnsi="Times New Roman"/>
          <w:sz w:val="28"/>
          <w:szCs w:val="28"/>
        </w:rPr>
        <w:t>сель должен был забежать в местечко и в компании людей, у которых всегда есть свободное время, рассказать про все газетные новости. Тут его слушали, раскрыв рот и уши. И удивлялись, что именно этот безбожник всегда говорит о национализме. Но пойти за город и посмотреть, что происходит у него д</w:t>
      </w:r>
      <w:r w:rsidRPr="00854F6B">
        <w:rPr>
          <w:rFonts w:ascii="Times New Roman" w:hAnsi="Times New Roman"/>
          <w:sz w:val="28"/>
          <w:szCs w:val="28"/>
        </w:rPr>
        <w:t>о</w:t>
      </w:r>
      <w:r w:rsidRPr="00854F6B">
        <w:rPr>
          <w:rFonts w:ascii="Times New Roman" w:hAnsi="Times New Roman"/>
          <w:sz w:val="28"/>
          <w:szCs w:val="28"/>
        </w:rPr>
        <w:t>ма, - этого никто не сделал.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Позднее пришел сын Йоселя, демобилизованный из армии, и там, в доме, снова начались драки. Больше всего Йоселю было обидно, что его со</w:t>
      </w:r>
      <w:r w:rsidRPr="00854F6B">
        <w:rPr>
          <w:rFonts w:ascii="Times New Roman" w:hAnsi="Times New Roman"/>
          <w:sz w:val="28"/>
          <w:szCs w:val="28"/>
        </w:rPr>
        <w:t>л</w:t>
      </w:r>
      <w:r w:rsidRPr="00854F6B">
        <w:rPr>
          <w:rFonts w:ascii="Times New Roman" w:hAnsi="Times New Roman"/>
          <w:sz w:val="28"/>
          <w:szCs w:val="28"/>
        </w:rPr>
        <w:t>дат Нафтоле стал такой добросердечный и начал заступаться за сестру, за Б</w:t>
      </w:r>
      <w:r w:rsidRPr="00854F6B">
        <w:rPr>
          <w:rFonts w:ascii="Times New Roman" w:hAnsi="Times New Roman"/>
          <w:sz w:val="28"/>
          <w:szCs w:val="28"/>
        </w:rPr>
        <w:t>а</w:t>
      </w:r>
      <w:r w:rsidRPr="00854F6B">
        <w:rPr>
          <w:rFonts w:ascii="Times New Roman" w:hAnsi="Times New Roman"/>
          <w:sz w:val="28"/>
          <w:szCs w:val="28"/>
        </w:rPr>
        <w:t>сю. Смотри-ка: раньше так дрались, что жить из-за них из-за них нельзя б</w:t>
      </w:r>
      <w:r w:rsidRPr="00854F6B">
        <w:rPr>
          <w:rFonts w:ascii="Times New Roman" w:hAnsi="Times New Roman"/>
          <w:sz w:val="28"/>
          <w:szCs w:val="28"/>
        </w:rPr>
        <w:t>ы</w:t>
      </w:r>
      <w:r w:rsidRPr="00854F6B">
        <w:rPr>
          <w:rFonts w:ascii="Times New Roman" w:hAnsi="Times New Roman"/>
          <w:sz w:val="28"/>
          <w:szCs w:val="28"/>
        </w:rPr>
        <w:t>ло; «сынок» хотел было даже вырвать у сестры косы. «Я терпеть не могу, - кричал Нафтоле, - что Бася сама коротенькая, а косы у нее такие длинные! А Фекла Митрофанова, соседская дочка – долговязая, а косички у нее кор</w:t>
      </w:r>
      <w:r w:rsidRPr="00854F6B">
        <w:rPr>
          <w:rFonts w:ascii="Times New Roman" w:hAnsi="Times New Roman"/>
          <w:sz w:val="28"/>
          <w:szCs w:val="28"/>
        </w:rPr>
        <w:t>о</w:t>
      </w:r>
      <w:r w:rsidRPr="00854F6B">
        <w:rPr>
          <w:rFonts w:ascii="Times New Roman" w:hAnsi="Times New Roman"/>
          <w:sz w:val="28"/>
          <w:szCs w:val="28"/>
        </w:rPr>
        <w:t>тенькие».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теперь он стал такой добросердечный. «А что же? – кричит Нафтоле, - человек должен иметь характер, и не лишь бы какой характер». Поэтому, мол, он хочет поехать в Биро-Биджан, устроиться там, а потом Басю вып</w:t>
      </w:r>
      <w:r w:rsidRPr="00854F6B">
        <w:rPr>
          <w:rFonts w:ascii="Times New Roman" w:hAnsi="Times New Roman"/>
          <w:sz w:val="28"/>
          <w:szCs w:val="28"/>
        </w:rPr>
        <w:t>и</w:t>
      </w:r>
      <w:r w:rsidRPr="00854F6B">
        <w:rPr>
          <w:rFonts w:ascii="Times New Roman" w:hAnsi="Times New Roman"/>
          <w:sz w:val="28"/>
          <w:szCs w:val="28"/>
        </w:rPr>
        <w:t>сать, а родителей, - говорит Нафтоле, - хоть с моста да в воду.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что же, если Йосель не может его отпустить. У парня такие здор</w:t>
      </w:r>
      <w:r w:rsidRPr="00854F6B">
        <w:rPr>
          <w:rFonts w:ascii="Times New Roman" w:hAnsi="Times New Roman"/>
          <w:sz w:val="28"/>
          <w:szCs w:val="28"/>
        </w:rPr>
        <w:t>о</w:t>
      </w:r>
      <w:r w:rsidRPr="00854F6B">
        <w:rPr>
          <w:rFonts w:ascii="Times New Roman" w:hAnsi="Times New Roman"/>
          <w:sz w:val="28"/>
          <w:szCs w:val="28"/>
        </w:rPr>
        <w:t>вые крепкие руки, что свет перевернет. Если бы имел их Йосель в прошлом году, они бы с Митрофаном сколотили бы денег. Вон, на сахароварне искали столяров, аж глаза у «них» на лоб лезли. Притащили аж из Пензы русских, которые не стоят Нафтолевой пятки.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Нафтоле имеет материнское упрямство: она уперлась – открыть л</w:t>
      </w:r>
      <w:r w:rsidRPr="00854F6B">
        <w:rPr>
          <w:rFonts w:ascii="Times New Roman" w:hAnsi="Times New Roman"/>
          <w:sz w:val="28"/>
          <w:szCs w:val="28"/>
        </w:rPr>
        <w:t>а</w:t>
      </w:r>
      <w:r w:rsidRPr="00854F6B">
        <w:rPr>
          <w:rFonts w:ascii="Times New Roman" w:hAnsi="Times New Roman"/>
          <w:sz w:val="28"/>
          <w:szCs w:val="28"/>
        </w:rPr>
        <w:t>вочку. А он уперся – поехать в Биро-Биджан, да и все.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Йосель потому всю весну и половину лета ходил, как прибитый. Это уже был, можете себе представить, «сезон». Такая весна, как другие десять весен, а заработать не заработал и ломаной копейки. На мельнице надо было сделать пристройку, так как сыпанули кацапчуки, черт знает откуда, с «бил</w:t>
      </w:r>
      <w:r w:rsidRPr="00854F6B">
        <w:rPr>
          <w:rFonts w:ascii="Times New Roman" w:hAnsi="Times New Roman"/>
          <w:sz w:val="28"/>
          <w:szCs w:val="28"/>
        </w:rPr>
        <w:t>е</w:t>
      </w:r>
      <w:r w:rsidRPr="00854F6B">
        <w:rPr>
          <w:rFonts w:ascii="Times New Roman" w:hAnsi="Times New Roman"/>
          <w:sz w:val="28"/>
          <w:szCs w:val="28"/>
        </w:rPr>
        <w:t>тами» товарищества да и заняли работу. У Йоселя была так заморочена гол</w:t>
      </w:r>
      <w:r w:rsidRPr="00854F6B">
        <w:rPr>
          <w:rFonts w:ascii="Times New Roman" w:hAnsi="Times New Roman"/>
          <w:sz w:val="28"/>
          <w:szCs w:val="28"/>
        </w:rPr>
        <w:t>о</w:t>
      </w:r>
      <w:r w:rsidRPr="00854F6B">
        <w:rPr>
          <w:rFonts w:ascii="Times New Roman" w:hAnsi="Times New Roman"/>
          <w:sz w:val="28"/>
          <w:szCs w:val="28"/>
        </w:rPr>
        <w:t>ва, что он и не подумал, чтобы для себя что-нибудь заработать.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Гинда теперь все чаще грызла мужа, чтобы дал денег на ее лавочку. А то придется, упаси боже, закрыть. Ее душа просто вянет, когда приходится одно только отвечать: «нет, нет». Йосель кормил ее пинками и затрещинами (тоже не так уже, как когда-то), но денег не давал. Должна была Гинда отдать остатки товара оптом, закрыть лавочку, и все: больше об этом нет разгов</w:t>
      </w:r>
      <w:r w:rsidRPr="00854F6B">
        <w:rPr>
          <w:rFonts w:ascii="Times New Roman" w:hAnsi="Times New Roman"/>
          <w:sz w:val="28"/>
          <w:szCs w:val="28"/>
        </w:rPr>
        <w:t>о</w:t>
      </w:r>
      <w:r w:rsidRPr="00854F6B">
        <w:rPr>
          <w:rFonts w:ascii="Times New Roman" w:hAnsi="Times New Roman"/>
          <w:sz w:val="28"/>
          <w:szCs w:val="28"/>
        </w:rPr>
        <w:t>ра…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Йосель теперь принялся лупить младшего сына, Фишку, - чего он разгуливает до поздней ночи и заигрывает с Феклой. Худший из всех детей – этот Фишка. Вырос дылда больше отца с матерью, а делать ничего не хочет. Слоняется этакий лоб, баклуши бьет и рассказывает побасенки, что будто р</w:t>
      </w:r>
      <w:r w:rsidRPr="00854F6B">
        <w:rPr>
          <w:rFonts w:ascii="Times New Roman" w:hAnsi="Times New Roman"/>
          <w:sz w:val="28"/>
          <w:szCs w:val="28"/>
        </w:rPr>
        <w:t>а</w:t>
      </w:r>
      <w:r w:rsidRPr="00854F6B">
        <w:rPr>
          <w:rFonts w:ascii="Times New Roman" w:hAnsi="Times New Roman"/>
          <w:sz w:val="28"/>
          <w:szCs w:val="28"/>
        </w:rPr>
        <w:t>боту найти не может. Холера на его голову. Ничего, Йосель его обтешет, этот здоровый дубовый чурбан.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больше всего его зло берет на Басю. Эта вширь растет, как та леб</w:t>
      </w:r>
      <w:r w:rsidRPr="00854F6B">
        <w:rPr>
          <w:rFonts w:ascii="Times New Roman" w:hAnsi="Times New Roman"/>
          <w:sz w:val="28"/>
          <w:szCs w:val="28"/>
        </w:rPr>
        <w:t>е</w:t>
      </w:r>
      <w:r w:rsidRPr="00854F6B">
        <w:rPr>
          <w:rFonts w:ascii="Times New Roman" w:hAnsi="Times New Roman"/>
          <w:sz w:val="28"/>
          <w:szCs w:val="28"/>
        </w:rPr>
        <w:t>да, она растет. Она скоро совсем не сможет и в калитку влезть. Запустила с</w:t>
      </w:r>
      <w:r w:rsidRPr="00854F6B">
        <w:rPr>
          <w:rFonts w:ascii="Times New Roman" w:hAnsi="Times New Roman"/>
          <w:sz w:val="28"/>
          <w:szCs w:val="28"/>
        </w:rPr>
        <w:t>е</w:t>
      </w:r>
      <w:r w:rsidRPr="00854F6B">
        <w:rPr>
          <w:rFonts w:ascii="Times New Roman" w:hAnsi="Times New Roman"/>
          <w:sz w:val="28"/>
          <w:szCs w:val="28"/>
        </w:rPr>
        <w:t>бе такие глаза, как у соседской телки. Что может позволить себе такая д</w:t>
      </w:r>
      <w:r w:rsidRPr="00854F6B">
        <w:rPr>
          <w:rFonts w:ascii="Times New Roman" w:hAnsi="Times New Roman"/>
          <w:sz w:val="28"/>
          <w:szCs w:val="28"/>
        </w:rPr>
        <w:t>е</w:t>
      </w:r>
      <w:r w:rsidRPr="00854F6B">
        <w:rPr>
          <w:rFonts w:ascii="Times New Roman" w:hAnsi="Times New Roman"/>
          <w:sz w:val="28"/>
          <w:szCs w:val="28"/>
        </w:rPr>
        <w:t>вушка? Все платья на ней трескаются. Холера бы вас всех придушила…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так придирался ко всем Йосель и редко выходил из дома. Ему к</w:t>
      </w:r>
      <w:r w:rsidRPr="00854F6B">
        <w:rPr>
          <w:rFonts w:ascii="Times New Roman" w:hAnsi="Times New Roman"/>
          <w:sz w:val="28"/>
          <w:szCs w:val="28"/>
        </w:rPr>
        <w:t>а</w:t>
      </w:r>
      <w:r w:rsidRPr="00854F6B">
        <w:rPr>
          <w:rFonts w:ascii="Times New Roman" w:hAnsi="Times New Roman"/>
          <w:sz w:val="28"/>
          <w:szCs w:val="28"/>
        </w:rPr>
        <w:t xml:space="preserve">залось, что мать, лихорадка эта, с дочкой, гладкой телкой, всегда шепчутся, что-то прячут от него. А когда он однажды поймал их вдвоем, то Бася стояла и пудрилась.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Это что за холера! Уже начала мазаться?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Смотри! А что же! Если у меня на губе есть черные усики, как у «м</w:t>
      </w:r>
      <w:r w:rsidRPr="00854F6B">
        <w:rPr>
          <w:rFonts w:ascii="Times New Roman" w:hAnsi="Times New Roman"/>
          <w:sz w:val="28"/>
          <w:szCs w:val="28"/>
        </w:rPr>
        <w:t>у</w:t>
      </w:r>
      <w:r w:rsidRPr="00854F6B">
        <w:rPr>
          <w:rFonts w:ascii="Times New Roman" w:hAnsi="Times New Roman"/>
          <w:sz w:val="28"/>
          <w:szCs w:val="28"/>
        </w:rPr>
        <w:t>жеского полу брунета», а брови такие, как у попа, то уже и запудривать их нельзя? Разве мне таки нельзя выйти в люди или о чем-нибудь подумать?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какой холеры всегда шушукаться?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Кто шушукается? Никто не шушукается. – Это чтобы отец никогда не спросил про своего ребенка! Гинда еще никогда не видела такого отца!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Ой, отец! – вдруг выкрикнула Бася, повернулась к нему широким л</w:t>
      </w:r>
      <w:r w:rsidRPr="00854F6B">
        <w:rPr>
          <w:rFonts w:ascii="Times New Roman" w:hAnsi="Times New Roman"/>
          <w:sz w:val="28"/>
          <w:szCs w:val="28"/>
        </w:rPr>
        <w:t>и</w:t>
      </w:r>
      <w:r w:rsidRPr="00854F6B">
        <w:rPr>
          <w:rFonts w:ascii="Times New Roman" w:hAnsi="Times New Roman"/>
          <w:sz w:val="28"/>
          <w:szCs w:val="28"/>
        </w:rPr>
        <w:t>цом, как будто разрисованной блестящей тарелкой, и замахала грубыми р</w:t>
      </w:r>
      <w:r w:rsidRPr="00854F6B">
        <w:rPr>
          <w:rFonts w:ascii="Times New Roman" w:hAnsi="Times New Roman"/>
          <w:sz w:val="28"/>
          <w:szCs w:val="28"/>
        </w:rPr>
        <w:t>у</w:t>
      </w:r>
      <w:r w:rsidRPr="00854F6B">
        <w:rPr>
          <w:rFonts w:ascii="Times New Roman" w:hAnsi="Times New Roman"/>
          <w:sz w:val="28"/>
          <w:szCs w:val="28"/>
        </w:rPr>
        <w:t>ками перед его зрячим глазом… - Ой, папа, Нафтоле пишет, что там так и</w:t>
      </w:r>
      <w:r w:rsidRPr="00854F6B">
        <w:rPr>
          <w:rFonts w:ascii="Times New Roman" w:hAnsi="Times New Roman"/>
          <w:sz w:val="28"/>
          <w:szCs w:val="28"/>
        </w:rPr>
        <w:t>н</w:t>
      </w:r>
      <w:r w:rsidRPr="00854F6B">
        <w:rPr>
          <w:rFonts w:ascii="Times New Roman" w:hAnsi="Times New Roman"/>
          <w:sz w:val="28"/>
          <w:szCs w:val="28"/>
        </w:rPr>
        <w:t>тересно, так интересно! Страшно интересно. Он пишет, что сахаром меня з</w:t>
      </w:r>
      <w:r w:rsidRPr="00854F6B">
        <w:rPr>
          <w:rFonts w:ascii="Times New Roman" w:hAnsi="Times New Roman"/>
          <w:sz w:val="28"/>
          <w:szCs w:val="28"/>
        </w:rPr>
        <w:t>а</w:t>
      </w:r>
      <w:r w:rsidRPr="00854F6B">
        <w:rPr>
          <w:rFonts w:ascii="Times New Roman" w:hAnsi="Times New Roman"/>
          <w:sz w:val="28"/>
          <w:szCs w:val="28"/>
        </w:rPr>
        <w:t>сыплет. А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Йосель внезапно оттолкнул ее и плюнул: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Тьфу, холеры на вас нет! – И выбежал из дома. Но ушел недалеко. Он сразу вернулся в дом и, повернувшись к Басе слепым глазом, приложил п</w:t>
      </w:r>
      <w:r w:rsidRPr="00854F6B">
        <w:rPr>
          <w:rFonts w:ascii="Times New Roman" w:hAnsi="Times New Roman"/>
          <w:sz w:val="28"/>
          <w:szCs w:val="28"/>
        </w:rPr>
        <w:t>а</w:t>
      </w:r>
      <w:r w:rsidRPr="00854F6B">
        <w:rPr>
          <w:rFonts w:ascii="Times New Roman" w:hAnsi="Times New Roman"/>
          <w:sz w:val="28"/>
          <w:szCs w:val="28"/>
        </w:rPr>
        <w:t>лец к высохшим губам: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Тьфу, в пекло!.. Снова мажется… Что же он там пишет?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Бася снова повернулась блестящей размалеванной тарелкой и начала радостно махать руками перед его зрячим глазом: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Он говорит, что выпишет меня отсюда. Первую он меня выпишет. Б</w:t>
      </w:r>
      <w:r w:rsidRPr="00854F6B">
        <w:rPr>
          <w:rFonts w:ascii="Times New Roman" w:hAnsi="Times New Roman"/>
          <w:sz w:val="28"/>
          <w:szCs w:val="28"/>
        </w:rPr>
        <w:t>а</w:t>
      </w:r>
      <w:r w:rsidRPr="00854F6B">
        <w:rPr>
          <w:rFonts w:ascii="Times New Roman" w:hAnsi="Times New Roman"/>
          <w:sz w:val="28"/>
          <w:szCs w:val="28"/>
        </w:rPr>
        <w:t>рышень там, пишет, очень мало. Там можно найти себе суженого в один миг. Ой, папа…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что он т а к о г о пишет? – Йосель повернулся и смотрел на Басю слепым глазом. – Т а к о г о он ничего не пишет?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Смотри. А что же ему писать? На станции, где, наверное, делают бо</w:t>
      </w:r>
      <w:r w:rsidRPr="00854F6B">
        <w:rPr>
          <w:rFonts w:ascii="Times New Roman" w:hAnsi="Times New Roman"/>
          <w:sz w:val="28"/>
          <w:szCs w:val="28"/>
        </w:rPr>
        <w:t>ч</w:t>
      </w:r>
      <w:r w:rsidRPr="00854F6B">
        <w:rPr>
          <w:rFonts w:ascii="Times New Roman" w:hAnsi="Times New Roman"/>
          <w:sz w:val="28"/>
          <w:szCs w:val="28"/>
        </w:rPr>
        <w:t>ки, в Бочкареве, ему и еще таким же солдатам хотели дать по 15 червонцев в месяц, часовыми чтобы они были; чтобы вон стерегли границу, а они еще не хотели. Он хочет лучше устроиться и взять меня туда и найти мне нарече</w:t>
      </w:r>
      <w:r w:rsidRPr="00854F6B">
        <w:rPr>
          <w:rFonts w:ascii="Times New Roman" w:hAnsi="Times New Roman"/>
          <w:sz w:val="28"/>
          <w:szCs w:val="28"/>
        </w:rPr>
        <w:t>н</w:t>
      </w:r>
      <w:r w:rsidRPr="00854F6B">
        <w:rPr>
          <w:rFonts w:ascii="Times New Roman" w:hAnsi="Times New Roman"/>
          <w:sz w:val="28"/>
          <w:szCs w:val="28"/>
        </w:rPr>
        <w:t>ного, а больше он ничего не пишет…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Холера бы на вас на всех напала, - махнул загрубелою рукой Йосель и вышел.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ни день, то все мрачнее и подавленнее становился Йосель Н</w:t>
      </w:r>
      <w:r w:rsidRPr="00854F6B">
        <w:rPr>
          <w:rFonts w:ascii="Times New Roman" w:hAnsi="Times New Roman"/>
          <w:sz w:val="28"/>
          <w:szCs w:val="28"/>
        </w:rPr>
        <w:t>е</w:t>
      </w:r>
      <w:r w:rsidRPr="00854F6B">
        <w:rPr>
          <w:rFonts w:ascii="Times New Roman" w:hAnsi="Times New Roman"/>
          <w:sz w:val="28"/>
          <w:szCs w:val="28"/>
        </w:rPr>
        <w:t>хбе. Широкое большое лицо его сделалось таким измученным, словно пом</w:t>
      </w:r>
      <w:r w:rsidRPr="00854F6B">
        <w:rPr>
          <w:rFonts w:ascii="Times New Roman" w:hAnsi="Times New Roman"/>
          <w:sz w:val="28"/>
          <w:szCs w:val="28"/>
        </w:rPr>
        <w:t>а</w:t>
      </w:r>
      <w:r w:rsidRPr="00854F6B">
        <w:rPr>
          <w:rFonts w:ascii="Times New Roman" w:hAnsi="Times New Roman"/>
          <w:sz w:val="28"/>
          <w:szCs w:val="28"/>
        </w:rPr>
        <w:t>занным маслом, а сверху присыпанным пылью. А голова на короткой шее как будто еще больше погрузилась в широкие крепкие плечи. Он меньше присматривался к своему дому и домочадцам. На улицу, на «биржу» он в</w:t>
      </w:r>
      <w:r w:rsidRPr="00854F6B">
        <w:rPr>
          <w:rFonts w:ascii="Times New Roman" w:hAnsi="Times New Roman"/>
          <w:sz w:val="28"/>
          <w:szCs w:val="28"/>
        </w:rPr>
        <w:t>ы</w:t>
      </w:r>
      <w:r w:rsidRPr="00854F6B">
        <w:rPr>
          <w:rFonts w:ascii="Times New Roman" w:hAnsi="Times New Roman"/>
          <w:sz w:val="28"/>
          <w:szCs w:val="28"/>
        </w:rPr>
        <w:t>ходил изредка. Мелкая работа, которую ему давали: подпереть заваленную стенку, пристроить завалинку, перенести двери, - ему не нравилась. Пусть на эту работу идут кацапчуки, которые не могут еще и в ворота попасть. Йосель Нехбе плотничает уже больше тридцати лет. Право, стыдно для него идти на такую работу.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Потом он совсем перестал ходить в местечко. Целыми днями проп</w:t>
      </w:r>
      <w:r w:rsidRPr="00854F6B">
        <w:rPr>
          <w:rFonts w:ascii="Times New Roman" w:hAnsi="Times New Roman"/>
          <w:sz w:val="28"/>
          <w:szCs w:val="28"/>
        </w:rPr>
        <w:t>а</w:t>
      </w:r>
      <w:r w:rsidRPr="00854F6B">
        <w:rPr>
          <w:rFonts w:ascii="Times New Roman" w:hAnsi="Times New Roman"/>
          <w:sz w:val="28"/>
          <w:szCs w:val="28"/>
        </w:rPr>
        <w:t>дал в русской слободе. Фишко, здоровенный лоботряс, часто видел отца на колодках, которые лежат возле Митрофанового забора. Фишко тогда неме</w:t>
      </w:r>
      <w:r w:rsidRPr="00854F6B">
        <w:rPr>
          <w:rFonts w:ascii="Times New Roman" w:hAnsi="Times New Roman"/>
          <w:sz w:val="28"/>
          <w:szCs w:val="28"/>
        </w:rPr>
        <w:t>д</w:t>
      </w:r>
      <w:r w:rsidRPr="00854F6B">
        <w:rPr>
          <w:rFonts w:ascii="Times New Roman" w:hAnsi="Times New Roman"/>
          <w:sz w:val="28"/>
          <w:szCs w:val="28"/>
        </w:rPr>
        <w:t>ленно заворачивал оглобли и исчезал. Но все равно вечером получал свою порцию, чтобы не лазил к Фекле.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Иногда можно было видеть, что Йосель прохаживается с Митрофаном по улицам слободки. О чем Йосель с ним разговаривал, – неизвестно. Видели только, что Йосель говорил запальчиво, как будто хотел в чем-то Митрофана убедить. Он старается все время идти слева от Митрофана и смотреть на него правым зрячим глазом и этим таки глазом что-то доказать. Но Митрофан равнодушно смотрит молодыми синими глазами и поглаживает длинную рыжую бороду…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Однажды Йосель прибежал из слободы, зашел в Басину комнату и в</w:t>
      </w:r>
      <w:r w:rsidRPr="00854F6B">
        <w:rPr>
          <w:rFonts w:ascii="Times New Roman" w:hAnsi="Times New Roman"/>
          <w:sz w:val="28"/>
          <w:szCs w:val="28"/>
        </w:rPr>
        <w:t>е</w:t>
      </w:r>
      <w:r w:rsidRPr="00854F6B">
        <w:rPr>
          <w:rFonts w:ascii="Times New Roman" w:hAnsi="Times New Roman"/>
          <w:sz w:val="28"/>
          <w:szCs w:val="28"/>
        </w:rPr>
        <w:t>лел дать ему последнее письмо от Нафтоле. Потом посмотрел зрячим глазом на Басю и приказал ей хоть из-под земли достать Фишка. Он хочет срочно видеть его.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Бася вернулась без Фишка недовольная, но припудренная. Она разгл</w:t>
      </w:r>
      <w:r w:rsidRPr="00854F6B">
        <w:rPr>
          <w:rFonts w:ascii="Times New Roman" w:hAnsi="Times New Roman"/>
          <w:sz w:val="28"/>
          <w:szCs w:val="28"/>
        </w:rPr>
        <w:t>а</w:t>
      </w:r>
      <w:r w:rsidRPr="00854F6B">
        <w:rPr>
          <w:rFonts w:ascii="Times New Roman" w:hAnsi="Times New Roman"/>
          <w:sz w:val="28"/>
          <w:szCs w:val="28"/>
        </w:rPr>
        <w:t>дила жирные складки на гладкой шее и выкрикнула.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что я могу сделать, если этого лоботряса нигде нет.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Потом она опустила уголки губ и пробормотала, что лоботряс наверн</w:t>
      </w:r>
      <w:r w:rsidRPr="00854F6B">
        <w:rPr>
          <w:rFonts w:ascii="Times New Roman" w:hAnsi="Times New Roman"/>
          <w:sz w:val="28"/>
          <w:szCs w:val="28"/>
        </w:rPr>
        <w:t>я</w:t>
      </w:r>
      <w:r w:rsidRPr="00854F6B">
        <w:rPr>
          <w:rFonts w:ascii="Times New Roman" w:hAnsi="Times New Roman"/>
          <w:sz w:val="28"/>
          <w:szCs w:val="28"/>
        </w:rPr>
        <w:t>ка сидит у Феклы…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Ох, и рассердился же тогда Нехбе! Он побил на кухне горшки и таре</w:t>
      </w:r>
      <w:r w:rsidRPr="00854F6B">
        <w:rPr>
          <w:rFonts w:ascii="Times New Roman" w:hAnsi="Times New Roman"/>
          <w:sz w:val="28"/>
          <w:szCs w:val="28"/>
        </w:rPr>
        <w:t>л</w:t>
      </w:r>
      <w:r w:rsidRPr="00854F6B">
        <w:rPr>
          <w:rFonts w:ascii="Times New Roman" w:hAnsi="Times New Roman"/>
          <w:sz w:val="28"/>
          <w:szCs w:val="28"/>
        </w:rPr>
        <w:t>ки. Кидался на всех с топором и, наконец, разбил Басино маленькое зеркал</w:t>
      </w:r>
      <w:r w:rsidRPr="00854F6B">
        <w:rPr>
          <w:rFonts w:ascii="Times New Roman" w:hAnsi="Times New Roman"/>
          <w:sz w:val="28"/>
          <w:szCs w:val="28"/>
        </w:rPr>
        <w:t>ь</w:t>
      </w:r>
      <w:r w:rsidRPr="00854F6B">
        <w:rPr>
          <w:rFonts w:ascii="Times New Roman" w:hAnsi="Times New Roman"/>
          <w:sz w:val="28"/>
          <w:szCs w:val="28"/>
        </w:rPr>
        <w:t>це и рассыпал пудру.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Фишко прибежал, Гинда и Бася были уверены, что отец его уб</w:t>
      </w:r>
      <w:r w:rsidRPr="00854F6B">
        <w:rPr>
          <w:rFonts w:ascii="Times New Roman" w:hAnsi="Times New Roman"/>
          <w:sz w:val="28"/>
          <w:szCs w:val="28"/>
        </w:rPr>
        <w:t>ь</w:t>
      </w:r>
      <w:r w:rsidRPr="00854F6B">
        <w:rPr>
          <w:rFonts w:ascii="Times New Roman" w:hAnsi="Times New Roman"/>
          <w:sz w:val="28"/>
          <w:szCs w:val="28"/>
        </w:rPr>
        <w:t>ет. Мать предостерегала Фишка, чтобы тот лучше уже молчал. Молчал, да и все.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Йосель увидел своего сына, он посмотрел на него слепым гл</w:t>
      </w:r>
      <w:r w:rsidRPr="00854F6B">
        <w:rPr>
          <w:rFonts w:ascii="Times New Roman" w:hAnsi="Times New Roman"/>
          <w:sz w:val="28"/>
          <w:szCs w:val="28"/>
        </w:rPr>
        <w:t>а</w:t>
      </w:r>
      <w:r w:rsidRPr="00854F6B">
        <w:rPr>
          <w:rFonts w:ascii="Times New Roman" w:hAnsi="Times New Roman"/>
          <w:sz w:val="28"/>
          <w:szCs w:val="28"/>
        </w:rPr>
        <w:t>зом, вынул из кармана письмо и выкрикнул: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Про Феклу можешь уже забыть. Вот возьми, сядь и переведи мне письмо на русский, слышишь? Сейчас же.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За все время, что Фишко писал, Йосель сидел на топчане возле него и смотрел слепым глазом. Басиным заплаканным глазам казалось, что весь пол засыпан мерцающими осколками зеркальца. Она двумя руками терла глаза и, наконец, увидела большой осколок. Тогда она стала крутить головой во все стороны, чтобы посмотреться в этот осколок, но ей это не удавалось, а сдв</w:t>
      </w:r>
      <w:r w:rsidRPr="00854F6B">
        <w:rPr>
          <w:rFonts w:ascii="Times New Roman" w:hAnsi="Times New Roman"/>
          <w:sz w:val="28"/>
          <w:szCs w:val="28"/>
        </w:rPr>
        <w:t>и</w:t>
      </w:r>
      <w:r w:rsidRPr="00854F6B">
        <w:rPr>
          <w:rFonts w:ascii="Times New Roman" w:hAnsi="Times New Roman"/>
          <w:sz w:val="28"/>
          <w:szCs w:val="28"/>
        </w:rPr>
        <w:t>нуться с места было страшно. Вот так, без зеркальца, по памяти она и начала разглаживать жирные складки на шее.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Скоро Фишка закончил, Йосель схватил оба письма, еврейское и пер</w:t>
      </w:r>
      <w:r w:rsidRPr="00854F6B">
        <w:rPr>
          <w:rFonts w:ascii="Times New Roman" w:hAnsi="Times New Roman"/>
          <w:sz w:val="28"/>
          <w:szCs w:val="28"/>
        </w:rPr>
        <w:t>е</w:t>
      </w:r>
      <w:r w:rsidRPr="00854F6B">
        <w:rPr>
          <w:rFonts w:ascii="Times New Roman" w:hAnsi="Times New Roman"/>
          <w:sz w:val="28"/>
          <w:szCs w:val="28"/>
        </w:rPr>
        <w:t>вод, и отправился в слободу. На колодках он уже Митрофана не застал. Й</w:t>
      </w:r>
      <w:r w:rsidRPr="00854F6B">
        <w:rPr>
          <w:rFonts w:ascii="Times New Roman" w:hAnsi="Times New Roman"/>
          <w:sz w:val="28"/>
          <w:szCs w:val="28"/>
        </w:rPr>
        <w:t>о</w:t>
      </w:r>
      <w:r w:rsidRPr="00854F6B">
        <w:rPr>
          <w:rFonts w:ascii="Times New Roman" w:hAnsi="Times New Roman"/>
          <w:sz w:val="28"/>
          <w:szCs w:val="28"/>
        </w:rPr>
        <w:t>сель сердился, бегал и, наконец, отыскав равнодушного Митрофана, вытащил его на колодки и начал читать. После каждого смачного слова, после каждого предложения Йосель останавливался, смотрел зрячим глазом и спрашивал: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что скажешь, Митрофан?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Чтобы так далеко ехать, можно везде найти работу. – Равнодушно о</w:t>
      </w:r>
      <w:r w:rsidRPr="00854F6B">
        <w:rPr>
          <w:rFonts w:ascii="Times New Roman" w:hAnsi="Times New Roman"/>
          <w:sz w:val="28"/>
          <w:szCs w:val="28"/>
        </w:rPr>
        <w:t>т</w:t>
      </w:r>
      <w:r w:rsidRPr="00854F6B">
        <w:rPr>
          <w:rFonts w:ascii="Times New Roman" w:hAnsi="Times New Roman"/>
          <w:sz w:val="28"/>
          <w:szCs w:val="28"/>
        </w:rPr>
        <w:t>вечал Митрофан и гладил свою длинную рыжую бороду.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там можно иметь работу целый век. Летом плотничать, зимой х</w:t>
      </w:r>
      <w:r w:rsidRPr="00854F6B">
        <w:rPr>
          <w:rFonts w:ascii="Times New Roman" w:hAnsi="Times New Roman"/>
          <w:sz w:val="28"/>
          <w:szCs w:val="28"/>
        </w:rPr>
        <w:t>о</w:t>
      </w:r>
      <w:r w:rsidRPr="00854F6B">
        <w:rPr>
          <w:rFonts w:ascii="Times New Roman" w:hAnsi="Times New Roman"/>
          <w:sz w:val="28"/>
          <w:szCs w:val="28"/>
        </w:rPr>
        <w:t>зяйством заниматься.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Митрофану это не захватывает. Он снова отказывается холодно и ра</w:t>
      </w:r>
      <w:r w:rsidRPr="00854F6B">
        <w:rPr>
          <w:rFonts w:ascii="Times New Roman" w:hAnsi="Times New Roman"/>
          <w:sz w:val="28"/>
          <w:szCs w:val="28"/>
        </w:rPr>
        <w:t>в</w:t>
      </w:r>
      <w:r w:rsidRPr="00854F6B">
        <w:rPr>
          <w:rFonts w:ascii="Times New Roman" w:hAnsi="Times New Roman"/>
          <w:sz w:val="28"/>
          <w:szCs w:val="28"/>
        </w:rPr>
        <w:t>нодушно: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То же самое тут я и делаю. Летом столярничаю, а зимой хозяйничаю.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 Что?..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Такого ответа Йосель совсем не ожидал. Подожди-ка, он прочитает дальше. Что Митрофан сказал? Летом он столярничает, а зимой занимается хозяйством. Йосель об этом и не догадывался. Вот уже двадцать лет, как он работает вместе с Митрофаном на всех стройках. Лучшие работы выполняют они с Митрофаном. Митрофан тоже работает прямо на «антик». Так, как Митрофан вырубает гнездо для замка, вырубает только Йосель, а больше н</w:t>
      </w:r>
      <w:r w:rsidRPr="00854F6B">
        <w:rPr>
          <w:rFonts w:ascii="Times New Roman" w:hAnsi="Times New Roman"/>
          <w:sz w:val="28"/>
          <w:szCs w:val="28"/>
        </w:rPr>
        <w:t>и</w:t>
      </w:r>
      <w:r w:rsidRPr="00854F6B">
        <w:rPr>
          <w:rFonts w:ascii="Times New Roman" w:hAnsi="Times New Roman"/>
          <w:sz w:val="28"/>
          <w:szCs w:val="28"/>
        </w:rPr>
        <w:t>кто. Митрофан тешет стропила, так никакой токарной машины не нужно. Й</w:t>
      </w:r>
      <w:r w:rsidRPr="00854F6B">
        <w:rPr>
          <w:rFonts w:ascii="Times New Roman" w:hAnsi="Times New Roman"/>
          <w:sz w:val="28"/>
          <w:szCs w:val="28"/>
        </w:rPr>
        <w:t>о</w:t>
      </w:r>
      <w:r w:rsidRPr="00854F6B">
        <w:rPr>
          <w:rFonts w:ascii="Times New Roman" w:hAnsi="Times New Roman"/>
          <w:sz w:val="28"/>
          <w:szCs w:val="28"/>
        </w:rPr>
        <w:t xml:space="preserve">сель уже так привык к Митрофану, что без него ничего не мог бы сделать. Йосель все время думает, что все они делают вдвоем.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Нет, Митрофан зимой делал себе свою работу. Семья его летом труд</w:t>
      </w:r>
      <w:r w:rsidRPr="00854F6B">
        <w:rPr>
          <w:rFonts w:ascii="Times New Roman" w:hAnsi="Times New Roman"/>
          <w:sz w:val="28"/>
          <w:szCs w:val="28"/>
        </w:rPr>
        <w:t>и</w:t>
      </w:r>
      <w:r w:rsidRPr="00854F6B">
        <w:rPr>
          <w:rFonts w:ascii="Times New Roman" w:hAnsi="Times New Roman"/>
          <w:sz w:val="28"/>
          <w:szCs w:val="28"/>
        </w:rPr>
        <w:t>лась на земле, а зимой все обрабатывали. Значит, Митрофан работал зимой без Йоселя. Ага. А Йосель об этом совсем не знал…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Йосель не торопился читать дальше. Ему много чего в голову пришло: он потер рукой щеку и, наткнувшись на царапину, вспомнил о Гинде и ее л</w:t>
      </w:r>
      <w:r w:rsidRPr="00854F6B">
        <w:rPr>
          <w:rFonts w:ascii="Times New Roman" w:hAnsi="Times New Roman"/>
          <w:sz w:val="28"/>
          <w:szCs w:val="28"/>
        </w:rPr>
        <w:t>а</w:t>
      </w:r>
      <w:r w:rsidRPr="00854F6B">
        <w:rPr>
          <w:rFonts w:ascii="Times New Roman" w:hAnsi="Times New Roman"/>
          <w:sz w:val="28"/>
          <w:szCs w:val="28"/>
        </w:rPr>
        <w:t>вочке. Вот: у Йоселя зимой была лавочка, к которой Митрофан не имел н</w:t>
      </w:r>
      <w:r w:rsidRPr="00854F6B">
        <w:rPr>
          <w:rFonts w:ascii="Times New Roman" w:hAnsi="Times New Roman"/>
          <w:sz w:val="28"/>
          <w:szCs w:val="28"/>
        </w:rPr>
        <w:t>и</w:t>
      </w:r>
      <w:r w:rsidRPr="00854F6B">
        <w:rPr>
          <w:rFonts w:ascii="Times New Roman" w:hAnsi="Times New Roman"/>
          <w:sz w:val="28"/>
          <w:szCs w:val="28"/>
        </w:rPr>
        <w:t>какого отношения…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Боже сохрани, сам Йосель туда не вмешивался. Это она, Гинда, такая лихорадка. Как приспичит ей, то настоящая лихорадка. Она должна справить на зиму платье и промотать то, что Йосель летом так тяжело заработал. Ну, теперь он с ней посчитается. Холера бы их всех забрала…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что же ты задумался! – толкнул Йоселя Митрофан. – Читай дал</w:t>
      </w:r>
      <w:r w:rsidRPr="00854F6B">
        <w:rPr>
          <w:rFonts w:ascii="Times New Roman" w:hAnsi="Times New Roman"/>
          <w:sz w:val="28"/>
          <w:szCs w:val="28"/>
        </w:rPr>
        <w:t>ь</w:t>
      </w:r>
      <w:r w:rsidRPr="00854F6B">
        <w:rPr>
          <w:rFonts w:ascii="Times New Roman" w:hAnsi="Times New Roman"/>
          <w:sz w:val="28"/>
          <w:szCs w:val="28"/>
        </w:rPr>
        <w:t>ше.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Нет, Митрофан, хоть ты и кацап и хороший из тебя работник, но г</w:t>
      </w:r>
      <w:r w:rsidRPr="00854F6B">
        <w:rPr>
          <w:rFonts w:ascii="Times New Roman" w:hAnsi="Times New Roman"/>
          <w:sz w:val="28"/>
          <w:szCs w:val="28"/>
        </w:rPr>
        <w:t>о</w:t>
      </w:r>
      <w:r w:rsidRPr="00854F6B">
        <w:rPr>
          <w:rFonts w:ascii="Times New Roman" w:hAnsi="Times New Roman"/>
          <w:sz w:val="28"/>
          <w:szCs w:val="28"/>
        </w:rPr>
        <w:t>лова у тебя хохлацкая.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Ведь там, в Биро-Биджане не просто себе работа. Митрофан, очевидно, плохо понял письмо. Или лоботряс плохо перевел. Йосель прочитает на п</w:t>
      </w:r>
      <w:r w:rsidRPr="00854F6B">
        <w:rPr>
          <w:rFonts w:ascii="Times New Roman" w:hAnsi="Times New Roman"/>
          <w:sz w:val="28"/>
          <w:szCs w:val="28"/>
        </w:rPr>
        <w:t>а</w:t>
      </w:r>
      <w:r w:rsidRPr="00854F6B">
        <w:rPr>
          <w:rFonts w:ascii="Times New Roman" w:hAnsi="Times New Roman"/>
          <w:sz w:val="28"/>
          <w:szCs w:val="28"/>
        </w:rPr>
        <w:t>мять. Там, пишет Нафтоле, столько леса, что и на свете не видано. А стро</w:t>
      </w:r>
      <w:r w:rsidRPr="00854F6B">
        <w:rPr>
          <w:rFonts w:ascii="Times New Roman" w:hAnsi="Times New Roman"/>
          <w:sz w:val="28"/>
          <w:szCs w:val="28"/>
        </w:rPr>
        <w:t>и</w:t>
      </w:r>
      <w:r w:rsidRPr="00854F6B">
        <w:rPr>
          <w:rFonts w:ascii="Times New Roman" w:hAnsi="Times New Roman"/>
          <w:sz w:val="28"/>
          <w:szCs w:val="28"/>
        </w:rPr>
        <w:t>телей надо столько, что их рвут на куски. Нафтоле пишет, что кто только может держать топор в руках, тот зарабатывает рублей пять в день. Но они калеки. Нафтоле не раз хотелось швырнуть им топор в голову.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Йосель отодвинулся от колодок, присел на корточки и стал трясти Митрофана за грудки сильными своими руками.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Понимаешь, Митрофан! - Нафтоле пишет, что у него сердце болит за тот лес. И лес же такой, как пирог. Прямо просится, чтобы его рубили и строили из него. Там же дома делают только из дерева. Для плотника там р</w:t>
      </w:r>
      <w:r w:rsidRPr="00854F6B">
        <w:rPr>
          <w:rFonts w:ascii="Times New Roman" w:hAnsi="Times New Roman"/>
          <w:sz w:val="28"/>
          <w:szCs w:val="28"/>
        </w:rPr>
        <w:t>а</w:t>
      </w:r>
      <w:r w:rsidRPr="00854F6B">
        <w:rPr>
          <w:rFonts w:ascii="Times New Roman" w:hAnsi="Times New Roman"/>
          <w:sz w:val="28"/>
          <w:szCs w:val="28"/>
        </w:rPr>
        <w:t xml:space="preserve">боты по самые уши, да еще и на всю жизнь.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Понимаешь, Митрофан?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Митрофана это не трогает. Он поддается Йоселевым сильным рукам и наклоняется туда, куда тянет его Йосель. Глазами он на все смотрит равн</w:t>
      </w:r>
      <w:r w:rsidRPr="00854F6B">
        <w:rPr>
          <w:rFonts w:ascii="Times New Roman" w:hAnsi="Times New Roman"/>
          <w:sz w:val="28"/>
          <w:szCs w:val="28"/>
        </w:rPr>
        <w:t>о</w:t>
      </w:r>
      <w:r w:rsidRPr="00854F6B">
        <w:rPr>
          <w:rFonts w:ascii="Times New Roman" w:hAnsi="Times New Roman"/>
          <w:sz w:val="28"/>
          <w:szCs w:val="28"/>
        </w:rPr>
        <w:t>душно. Хоть они сейчас немного устали: не такие молодые, не такие синие. Потом он трет двумя пальцами глаза и водит этими пальцами вниз по лицу, по длинной рыжей бороде и говорит: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это же далеко, Йосип. Очень далеко. Ехать туда на временную р</w:t>
      </w:r>
      <w:r w:rsidRPr="00854F6B">
        <w:rPr>
          <w:rFonts w:ascii="Times New Roman" w:hAnsi="Times New Roman"/>
          <w:sz w:val="28"/>
          <w:szCs w:val="28"/>
        </w:rPr>
        <w:t>а</w:t>
      </w:r>
      <w:r w:rsidRPr="00854F6B">
        <w:rPr>
          <w:rFonts w:ascii="Times New Roman" w:hAnsi="Times New Roman"/>
          <w:sz w:val="28"/>
          <w:szCs w:val="28"/>
        </w:rPr>
        <w:t>боту нельзя. Туда надо ехать только так, чтобы остаться.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Конечно, остаться. Только остаться.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Йосель очень обрадовался от слова «остаться», моргал зрячим глазом и пытался левый, закрытый, тоже открыть, но не мог. – Мы там останемся. Н</w:t>
      </w:r>
      <w:r w:rsidRPr="00854F6B">
        <w:rPr>
          <w:rFonts w:ascii="Times New Roman" w:hAnsi="Times New Roman"/>
          <w:sz w:val="28"/>
          <w:szCs w:val="28"/>
        </w:rPr>
        <w:t>а</w:t>
      </w:r>
      <w:r w:rsidRPr="00854F6B">
        <w:rPr>
          <w:rFonts w:ascii="Times New Roman" w:hAnsi="Times New Roman"/>
          <w:sz w:val="28"/>
          <w:szCs w:val="28"/>
        </w:rPr>
        <w:t>всегда останемся. Мы оба всегда будем работать вместе. И Нафтоле с нами будет. Всегда вместе будем тесать. Весь лес, что там стоит, мы обработаем и построим дома. Мы им всем покажем, как надо топор держать! Мы всем им покажем, что есть Йосель с Митрофаном. А зимой? За долгую зиму…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 нет, Йосель должен еще что-то сказать: Нафтоле он отдаст Митр</w:t>
      </w:r>
      <w:r w:rsidRPr="00854F6B">
        <w:rPr>
          <w:rFonts w:ascii="Times New Roman" w:hAnsi="Times New Roman"/>
          <w:sz w:val="28"/>
          <w:szCs w:val="28"/>
        </w:rPr>
        <w:t>о</w:t>
      </w:r>
      <w:r w:rsidRPr="00854F6B">
        <w:rPr>
          <w:rFonts w:ascii="Times New Roman" w:hAnsi="Times New Roman"/>
          <w:sz w:val="28"/>
          <w:szCs w:val="28"/>
        </w:rPr>
        <w:t>фану в зятья. Митрофан ему очень нравится как сват. А Фекла – как невестка. Митрофану тут и думать нечего. Такого работника, как Нафтоле, нигде нет. У него есть пара здоровых железных рук и настоящий стальной топор. На</w:t>
      </w:r>
      <w:r w:rsidRPr="00854F6B">
        <w:rPr>
          <w:rFonts w:ascii="Times New Roman" w:hAnsi="Times New Roman"/>
          <w:sz w:val="28"/>
          <w:szCs w:val="28"/>
        </w:rPr>
        <w:t>ф</w:t>
      </w:r>
      <w:r w:rsidRPr="00854F6B">
        <w:rPr>
          <w:rFonts w:ascii="Times New Roman" w:hAnsi="Times New Roman"/>
          <w:sz w:val="28"/>
          <w:szCs w:val="28"/>
        </w:rPr>
        <w:t>толе возьмет Феклу. Ведь он давно к ней сватается. Еще перед «службой» сватался к ней.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Митрофан, согласен?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Митрофан смотрит уставшими синими глазами, а Йосель ведет дальше: обе семьи поставят себе один дом. Для себя они поставят самый лучший дом. Там, сдается, и зимой можно плотничать. Если нет, то они найдут работу. Нафтоле пишет, что там за работой дело не станет. Руки, крепкие руки там ищут.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Митрофан, согласен?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Митрофан молчит. Йосель внимательно вглядывается своим зрячим глазом в лицо Митрофана. На улице уже темно. Йосель плохо видит. Он еще долго сидит на корточках, молча, смотрит и все ждет. Потом медленно по</w:t>
      </w:r>
      <w:r w:rsidRPr="00854F6B">
        <w:rPr>
          <w:rFonts w:ascii="Times New Roman" w:hAnsi="Times New Roman"/>
          <w:sz w:val="28"/>
          <w:szCs w:val="28"/>
        </w:rPr>
        <w:t>д</w:t>
      </w:r>
      <w:r w:rsidRPr="00854F6B">
        <w:rPr>
          <w:rFonts w:ascii="Times New Roman" w:hAnsi="Times New Roman"/>
          <w:sz w:val="28"/>
          <w:szCs w:val="28"/>
        </w:rPr>
        <w:t>нимается и идет.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После недолгого примирения у Нехбов снова начались ссоры. Фи</w:t>
      </w:r>
      <w:r w:rsidRPr="00854F6B">
        <w:rPr>
          <w:rFonts w:ascii="Times New Roman" w:hAnsi="Times New Roman"/>
          <w:sz w:val="28"/>
          <w:szCs w:val="28"/>
        </w:rPr>
        <w:t>ш</w:t>
      </w:r>
      <w:r w:rsidRPr="00854F6B">
        <w:rPr>
          <w:rFonts w:ascii="Times New Roman" w:hAnsi="Times New Roman"/>
          <w:sz w:val="28"/>
          <w:szCs w:val="28"/>
        </w:rPr>
        <w:t>ко заявил, что он не поедет. Все пусть едут, куда хотят, а он останется тут.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Папа, знаешь, почему? – вмешалась Бася. – Он лезет к долговязой противной Фекле…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Фишко сразу набросился на Басю и начал ее бить чем попало: локтями, коленями, здоровой тяжелой головой. Гинда с Йоселем навалились на Фи</w:t>
      </w:r>
      <w:r w:rsidRPr="00854F6B">
        <w:rPr>
          <w:rFonts w:ascii="Times New Roman" w:hAnsi="Times New Roman"/>
          <w:sz w:val="28"/>
          <w:szCs w:val="28"/>
        </w:rPr>
        <w:t>ш</w:t>
      </w:r>
      <w:r w:rsidRPr="00854F6B">
        <w:rPr>
          <w:rFonts w:ascii="Times New Roman" w:hAnsi="Times New Roman"/>
          <w:sz w:val="28"/>
          <w:szCs w:val="28"/>
        </w:rPr>
        <w:t>ка, пробовали его оттащить и не могли. Все четверо возились, пока не устали, побитые, окровавленные…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немного погодя Йосель снова стал наведываться в местечко. Он всем с большой охотой рассказывал, что его сын Нафтоле пишет про Биро-Биджан. Он снова собирал вокруг себя компании, становился посередине и рассказывал, как Ленин, который жил тоже среди кацапов, был прав, как Б</w:t>
      </w:r>
      <w:r w:rsidRPr="00854F6B">
        <w:rPr>
          <w:rFonts w:ascii="Times New Roman" w:hAnsi="Times New Roman"/>
          <w:sz w:val="28"/>
          <w:szCs w:val="28"/>
        </w:rPr>
        <w:t>у</w:t>
      </w:r>
      <w:r w:rsidRPr="00854F6B">
        <w:rPr>
          <w:rFonts w:ascii="Times New Roman" w:hAnsi="Times New Roman"/>
          <w:sz w:val="28"/>
          <w:szCs w:val="28"/>
        </w:rPr>
        <w:t>харин сначала удивлялся, а потом понял то, что он, Йосель, уже давно понял. На все вопросы он отвечал как следует, смотрел правым, зрячим глазом. Но скоро кто-нибудь спрашивал, можно ли туда всем ехать, Йосель склонял г</w:t>
      </w:r>
      <w:r w:rsidRPr="00854F6B">
        <w:rPr>
          <w:rFonts w:ascii="Times New Roman" w:hAnsi="Times New Roman"/>
          <w:sz w:val="28"/>
          <w:szCs w:val="28"/>
        </w:rPr>
        <w:t>о</w:t>
      </w:r>
      <w:r w:rsidRPr="00854F6B">
        <w:rPr>
          <w:rFonts w:ascii="Times New Roman" w:hAnsi="Times New Roman"/>
          <w:sz w:val="28"/>
          <w:szCs w:val="28"/>
        </w:rPr>
        <w:t>лову, смотрел на того слепым глазом и отвечал: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Здоровые руки, рабочие руки надо иметь там, - и, быстро поверну</w:t>
      </w:r>
      <w:r w:rsidRPr="00854F6B">
        <w:rPr>
          <w:rFonts w:ascii="Times New Roman" w:hAnsi="Times New Roman"/>
          <w:sz w:val="28"/>
          <w:szCs w:val="28"/>
        </w:rPr>
        <w:t>в</w:t>
      </w:r>
      <w:r w:rsidRPr="00854F6B">
        <w:rPr>
          <w:rFonts w:ascii="Times New Roman" w:hAnsi="Times New Roman"/>
          <w:sz w:val="28"/>
          <w:szCs w:val="28"/>
        </w:rPr>
        <w:t>шись, отходил.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Слушатели смотрели ему вслед и разговаривали, удивляясь, как это отец решается оставить тут своего ребенка одного, а сам со всей семьей уе</w:t>
      </w:r>
      <w:r w:rsidRPr="00854F6B">
        <w:rPr>
          <w:rFonts w:ascii="Times New Roman" w:hAnsi="Times New Roman"/>
          <w:sz w:val="28"/>
          <w:szCs w:val="28"/>
        </w:rPr>
        <w:t>з</w:t>
      </w:r>
      <w:r w:rsidRPr="00854F6B">
        <w:rPr>
          <w:rFonts w:ascii="Times New Roman" w:hAnsi="Times New Roman"/>
          <w:sz w:val="28"/>
          <w:szCs w:val="28"/>
        </w:rPr>
        <w:t>жает. А некоторые довольно добавляли, что теперь у Нехбе в доме царят мир и лад. Какой-то тихий ангел пролетел между ними, и они больше не деру</w:t>
      </w:r>
      <w:r w:rsidRPr="00854F6B">
        <w:rPr>
          <w:rFonts w:ascii="Times New Roman" w:hAnsi="Times New Roman"/>
          <w:sz w:val="28"/>
          <w:szCs w:val="28"/>
        </w:rPr>
        <w:t>т</w:t>
      </w:r>
      <w:r w:rsidRPr="00854F6B">
        <w:rPr>
          <w:rFonts w:ascii="Times New Roman" w:hAnsi="Times New Roman"/>
          <w:sz w:val="28"/>
          <w:szCs w:val="28"/>
        </w:rPr>
        <w:t>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Однажды Йосель получил грубый официальный конверт. В конверте было много печатных бумажек – желтых и белых. После того Йосель стал водить к себе покупателей и все быстро и легко продал. Покупателей он т</w:t>
      </w:r>
      <w:r w:rsidRPr="00854F6B">
        <w:rPr>
          <w:rFonts w:ascii="Times New Roman" w:hAnsi="Times New Roman"/>
          <w:sz w:val="28"/>
          <w:szCs w:val="28"/>
        </w:rPr>
        <w:t>о</w:t>
      </w:r>
      <w:r w:rsidRPr="00854F6B">
        <w:rPr>
          <w:rFonts w:ascii="Times New Roman" w:hAnsi="Times New Roman"/>
          <w:sz w:val="28"/>
          <w:szCs w:val="28"/>
        </w:rPr>
        <w:t>ропил, подгонял, всем говорил, что хочет ехать без вещей, порожняком, ему, мол, ничего не надо. Ему только топор нужен, его топор, которым он работ</w:t>
      </w:r>
      <w:r w:rsidRPr="00854F6B">
        <w:rPr>
          <w:rFonts w:ascii="Times New Roman" w:hAnsi="Times New Roman"/>
          <w:sz w:val="28"/>
          <w:szCs w:val="28"/>
        </w:rPr>
        <w:t>а</w:t>
      </w:r>
      <w:r w:rsidRPr="00854F6B">
        <w:rPr>
          <w:rFonts w:ascii="Times New Roman" w:hAnsi="Times New Roman"/>
          <w:sz w:val="28"/>
          <w:szCs w:val="28"/>
        </w:rPr>
        <w:t>ет уже больше 30 лет и который тешет так, как он, Йосель, велит.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Йосель подносил стальной блестящий топор к лицу и проводил ос</w:t>
      </w:r>
      <w:r w:rsidRPr="00854F6B">
        <w:rPr>
          <w:rFonts w:ascii="Times New Roman" w:hAnsi="Times New Roman"/>
          <w:sz w:val="28"/>
          <w:szCs w:val="28"/>
        </w:rPr>
        <w:t>т</w:t>
      </w:r>
      <w:r w:rsidRPr="00854F6B">
        <w:rPr>
          <w:rFonts w:ascii="Times New Roman" w:hAnsi="Times New Roman"/>
          <w:sz w:val="28"/>
          <w:szCs w:val="28"/>
        </w:rPr>
        <w:t>рием по шершавой щеке. По лицу у него тогда разливалась необыкновенная радость.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Через несколько дней, когда все было готово к отъезду, Йосель п</w:t>
      </w:r>
      <w:r w:rsidRPr="00854F6B">
        <w:rPr>
          <w:rFonts w:ascii="Times New Roman" w:hAnsi="Times New Roman"/>
          <w:sz w:val="28"/>
          <w:szCs w:val="28"/>
        </w:rPr>
        <w:t>о</w:t>
      </w:r>
      <w:r w:rsidRPr="00854F6B">
        <w:rPr>
          <w:rFonts w:ascii="Times New Roman" w:hAnsi="Times New Roman"/>
          <w:sz w:val="28"/>
          <w:szCs w:val="28"/>
        </w:rPr>
        <w:t>звал Фишка и приказал ему побежать к Митрофану спросить: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домашние Йоселя смотрели на хозяина и ждали, что он еще скажет. Фишко стоял, как прикипевший, не мог вымолвить ни одного слова. Но Й</w:t>
      </w:r>
      <w:r w:rsidRPr="00854F6B">
        <w:rPr>
          <w:rFonts w:ascii="Times New Roman" w:hAnsi="Times New Roman"/>
          <w:sz w:val="28"/>
          <w:szCs w:val="28"/>
        </w:rPr>
        <w:t>о</w:t>
      </w:r>
      <w:r w:rsidRPr="00854F6B">
        <w:rPr>
          <w:rFonts w:ascii="Times New Roman" w:hAnsi="Times New Roman"/>
          <w:sz w:val="28"/>
          <w:szCs w:val="28"/>
        </w:rPr>
        <w:t>сель сурово посмотрел на него и повторил: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Фишко побежал и быстро вернулся, ужасно веселый. Никому и слова не сказав, он, как пуля, влетел в дом и принялся паковать свои вещи. Родит</w:t>
      </w:r>
      <w:r w:rsidRPr="00854F6B">
        <w:rPr>
          <w:rFonts w:ascii="Times New Roman" w:hAnsi="Times New Roman"/>
          <w:sz w:val="28"/>
          <w:szCs w:val="28"/>
        </w:rPr>
        <w:t>е</w:t>
      </w:r>
      <w:r w:rsidRPr="00854F6B">
        <w:rPr>
          <w:rFonts w:ascii="Times New Roman" w:hAnsi="Times New Roman"/>
          <w:sz w:val="28"/>
          <w:szCs w:val="28"/>
        </w:rPr>
        <w:t>ли стояли возле него и не могли ничего добиться. Как будто в доме случился пожар, так быстро и взволнованно упаковывался Фишко. Наконец, едва п</w:t>
      </w:r>
      <w:r w:rsidRPr="00854F6B">
        <w:rPr>
          <w:rFonts w:ascii="Times New Roman" w:hAnsi="Times New Roman"/>
          <w:sz w:val="28"/>
          <w:szCs w:val="28"/>
        </w:rPr>
        <w:t>е</w:t>
      </w:r>
      <w:r w:rsidRPr="00854F6B">
        <w:rPr>
          <w:rFonts w:ascii="Times New Roman" w:hAnsi="Times New Roman"/>
          <w:sz w:val="28"/>
          <w:szCs w:val="28"/>
        </w:rPr>
        <w:t>реведя дух, выкрикнул: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Фекла пакуется!..</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3402"/>
        <w:contextualSpacing/>
        <w:jc w:val="both"/>
        <w:rPr>
          <w:rFonts w:ascii="Times New Roman" w:hAnsi="Times New Roman"/>
          <w:b/>
          <w:sz w:val="28"/>
          <w:szCs w:val="28"/>
        </w:rPr>
      </w:pPr>
      <w:r w:rsidRPr="00854F6B">
        <w:rPr>
          <w:rFonts w:ascii="Times New Roman" w:hAnsi="Times New Roman"/>
          <w:b/>
          <w:sz w:val="28"/>
          <w:szCs w:val="28"/>
        </w:rPr>
        <w:t>НА РИСОВЫХ ПОЛЯХ</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Про Лейзера из Винницы все говорили, что он совсем не идейный, он подлиза, а не идейный. 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Лейзер пожимал молодыми узкими плечами и говорил, что ему это все равно, пусть говорят. И, чтобы ему лучше верили, он повторял дважды: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Все равно. Пусть говорят. Все равно. Пусть говорят.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Лейзер только позже понял, что никто ему не верит. И это ему таки б</w:t>
      </w:r>
      <w:r w:rsidRPr="00854F6B">
        <w:rPr>
          <w:rFonts w:ascii="Times New Roman" w:hAnsi="Times New Roman"/>
          <w:sz w:val="28"/>
          <w:szCs w:val="28"/>
        </w:rPr>
        <w:t>ы</w:t>
      </w:r>
      <w:r w:rsidRPr="00854F6B">
        <w:rPr>
          <w:rFonts w:ascii="Times New Roman" w:hAnsi="Times New Roman"/>
          <w:sz w:val="28"/>
          <w:szCs w:val="28"/>
        </w:rPr>
        <w:t>ло обидно. Он просто из кожи лез, доказывая, что он не подлиза, а таки иде</w:t>
      </w:r>
      <w:r w:rsidRPr="00854F6B">
        <w:rPr>
          <w:rFonts w:ascii="Times New Roman" w:hAnsi="Times New Roman"/>
          <w:sz w:val="28"/>
          <w:szCs w:val="28"/>
        </w:rPr>
        <w:t>й</w:t>
      </w:r>
      <w:r w:rsidRPr="00854F6B">
        <w:rPr>
          <w:rFonts w:ascii="Times New Roman" w:hAnsi="Times New Roman"/>
          <w:sz w:val="28"/>
          <w:szCs w:val="28"/>
        </w:rPr>
        <w:t>ный.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все еще спали, Лейзер уже стоял во рву и копал. Он сам копал, сам насыпал в тачку и сам хотел эту тачку везти, но она не хотела стоять на узкой доске, перекинутой через ров. И каждый раз, когда Лейзер кидал на нее лопату земли, тачка переворачивалась и падала то на ту, то на эту сторону.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Лейзер дал себе слово сыпать землю на середину тачки, но лопата не хотела слушать Лейзерова слова и выбрасывала землю то на ту, то на эту сторону, переворачивая тем самым и тачку.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Лейзер привязал ручки от тачки к доске. Это была, безусловно, идея. Но это отняло много времени. Лейзер даже вспотел, а работы было мало ви</w:t>
      </w:r>
      <w:r w:rsidRPr="00854F6B">
        <w:rPr>
          <w:rFonts w:ascii="Times New Roman" w:hAnsi="Times New Roman"/>
          <w:sz w:val="28"/>
          <w:szCs w:val="28"/>
        </w:rPr>
        <w:t>д</w:t>
      </w:r>
      <w:r w:rsidRPr="00854F6B">
        <w:rPr>
          <w:rFonts w:ascii="Times New Roman" w:hAnsi="Times New Roman"/>
          <w:sz w:val="28"/>
          <w:szCs w:val="28"/>
        </w:rPr>
        <w:t>но. После каждой тачки он заглядывал в ров, чтобу увидеть, много ли он уже выкопал и будет ли это видно. Но ему все казалось, что никто этого не зам</w:t>
      </w:r>
      <w:r w:rsidRPr="00854F6B">
        <w:rPr>
          <w:rFonts w:ascii="Times New Roman" w:hAnsi="Times New Roman"/>
          <w:sz w:val="28"/>
          <w:szCs w:val="28"/>
        </w:rPr>
        <w:t>е</w:t>
      </w:r>
      <w:r w:rsidRPr="00854F6B">
        <w:rPr>
          <w:rFonts w:ascii="Times New Roman" w:hAnsi="Times New Roman"/>
          <w:sz w:val="28"/>
          <w:szCs w:val="28"/>
        </w:rPr>
        <w:t>тит, хоть он выкопал уже «немалый кусочек». Тогда он поднялся выше к т</w:t>
      </w:r>
      <w:r w:rsidRPr="00854F6B">
        <w:rPr>
          <w:rFonts w:ascii="Times New Roman" w:hAnsi="Times New Roman"/>
          <w:sz w:val="28"/>
          <w:szCs w:val="28"/>
        </w:rPr>
        <w:t>о</w:t>
      </w:r>
      <w:r w:rsidRPr="00854F6B">
        <w:rPr>
          <w:rFonts w:ascii="Times New Roman" w:hAnsi="Times New Roman"/>
          <w:sz w:val="28"/>
          <w:szCs w:val="28"/>
        </w:rPr>
        <w:t>му месту, где еще не копалось. Тут он снимет верхнюю землю на один штык. Землю можно не возить, а только откидывать. А тут, если немножко выкоп</w:t>
      </w:r>
      <w:r w:rsidRPr="00854F6B">
        <w:rPr>
          <w:rFonts w:ascii="Times New Roman" w:hAnsi="Times New Roman"/>
          <w:sz w:val="28"/>
          <w:szCs w:val="28"/>
        </w:rPr>
        <w:t>а</w:t>
      </w:r>
      <w:r w:rsidRPr="00854F6B">
        <w:rPr>
          <w:rFonts w:ascii="Times New Roman" w:hAnsi="Times New Roman"/>
          <w:sz w:val="28"/>
          <w:szCs w:val="28"/>
        </w:rPr>
        <w:t>ешь, то уже видно работу. Лейзер копал и отбрасывал, пока не увидел, что из маленьких деревянных домиков кто-то вышел. Тогда он повернулся спиной к домикам и изо всех сил начал копать и отбрасывать, копать и отбрасывать… Потом он выпрямился, вытер пот и про себя проговорил: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Фу-у! Заработался…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 хотел сказать так, чтобы те, кто крутятся там, между домиками, у</w:t>
      </w:r>
      <w:r w:rsidRPr="00854F6B">
        <w:rPr>
          <w:rFonts w:ascii="Times New Roman" w:hAnsi="Times New Roman"/>
          <w:sz w:val="28"/>
          <w:szCs w:val="28"/>
        </w:rPr>
        <w:t>с</w:t>
      </w:r>
      <w:r w:rsidRPr="00854F6B">
        <w:rPr>
          <w:rFonts w:ascii="Times New Roman" w:hAnsi="Times New Roman"/>
          <w:sz w:val="28"/>
          <w:szCs w:val="28"/>
        </w:rPr>
        <w:t>лышали, поэтому он еще раз вытер пот и громко крикнул: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Вот так-то, не зря, большой кусок работы сделал.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Лейзер посмотрел на домики и на тех, кто там ходил, и понял, что н</w:t>
      </w:r>
      <w:r w:rsidRPr="00854F6B">
        <w:rPr>
          <w:rFonts w:ascii="Times New Roman" w:hAnsi="Times New Roman"/>
          <w:sz w:val="28"/>
          <w:szCs w:val="28"/>
        </w:rPr>
        <w:t>и</w:t>
      </w:r>
      <w:r w:rsidRPr="00854F6B">
        <w:rPr>
          <w:rFonts w:ascii="Times New Roman" w:hAnsi="Times New Roman"/>
          <w:sz w:val="28"/>
          <w:szCs w:val="28"/>
        </w:rPr>
        <w:t>кто его не слышит.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ему уже досадно стало, что он так выкрикнул. Они, может, действ</w:t>
      </w:r>
      <w:r w:rsidRPr="00854F6B">
        <w:rPr>
          <w:rFonts w:ascii="Times New Roman" w:hAnsi="Times New Roman"/>
          <w:sz w:val="28"/>
          <w:szCs w:val="28"/>
        </w:rPr>
        <w:t>и</w:t>
      </w:r>
      <w:r w:rsidRPr="00854F6B">
        <w:rPr>
          <w:rFonts w:ascii="Times New Roman" w:hAnsi="Times New Roman"/>
          <w:sz w:val="28"/>
          <w:szCs w:val="28"/>
        </w:rPr>
        <w:t>тельно таки правы, дразня его «подлизой». А чего он подлиза? Разве он по</w:t>
      </w:r>
      <w:r w:rsidRPr="00854F6B">
        <w:rPr>
          <w:rFonts w:ascii="Times New Roman" w:hAnsi="Times New Roman"/>
          <w:sz w:val="28"/>
          <w:szCs w:val="28"/>
        </w:rPr>
        <w:t>д</w:t>
      </w:r>
      <w:r w:rsidRPr="00854F6B">
        <w:rPr>
          <w:rFonts w:ascii="Times New Roman" w:hAnsi="Times New Roman"/>
          <w:sz w:val="28"/>
          <w:szCs w:val="28"/>
        </w:rPr>
        <w:t>лизывается к кому-нибудь? Нет, он не подлизывается. Может, где-то немн</w:t>
      </w:r>
      <w:r w:rsidRPr="00854F6B">
        <w:rPr>
          <w:rFonts w:ascii="Times New Roman" w:hAnsi="Times New Roman"/>
          <w:sz w:val="28"/>
          <w:szCs w:val="28"/>
        </w:rPr>
        <w:t>о</w:t>
      </w:r>
      <w:r w:rsidRPr="00854F6B">
        <w:rPr>
          <w:rFonts w:ascii="Times New Roman" w:hAnsi="Times New Roman"/>
          <w:sz w:val="28"/>
          <w:szCs w:val="28"/>
        </w:rPr>
        <w:t>жечко можно его назвать «хвастуном». Но это ему безразлично, пусть гов</w:t>
      </w:r>
      <w:r w:rsidRPr="00854F6B">
        <w:rPr>
          <w:rFonts w:ascii="Times New Roman" w:hAnsi="Times New Roman"/>
          <w:sz w:val="28"/>
          <w:szCs w:val="28"/>
        </w:rPr>
        <w:t>о</w:t>
      </w:r>
      <w:r w:rsidRPr="00854F6B">
        <w:rPr>
          <w:rFonts w:ascii="Times New Roman" w:hAnsi="Times New Roman"/>
          <w:sz w:val="28"/>
          <w:szCs w:val="28"/>
        </w:rPr>
        <w:t>рят, и он снова повторил дважды: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Мне все равно, пусть говорят.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Потом Лейзер отправился к домикам свежепротоптанной тропинкой. Он таки был рад. Пусть на него говорят, а он все ж таки, когда все спали, п</w:t>
      </w:r>
      <w:r w:rsidRPr="00854F6B">
        <w:rPr>
          <w:rFonts w:ascii="Times New Roman" w:hAnsi="Times New Roman"/>
          <w:sz w:val="28"/>
          <w:szCs w:val="28"/>
        </w:rPr>
        <w:t>о</w:t>
      </w:r>
      <w:r w:rsidRPr="00854F6B">
        <w:rPr>
          <w:rFonts w:ascii="Times New Roman" w:hAnsi="Times New Roman"/>
          <w:sz w:val="28"/>
          <w:szCs w:val="28"/>
        </w:rPr>
        <w:t>работал таки хорошо. Даже и не чувствовал, как его гнус кусал. Все они в</w:t>
      </w:r>
      <w:r w:rsidRPr="00854F6B">
        <w:rPr>
          <w:rFonts w:ascii="Times New Roman" w:hAnsi="Times New Roman"/>
          <w:sz w:val="28"/>
          <w:szCs w:val="28"/>
        </w:rPr>
        <w:t>ы</w:t>
      </w:r>
      <w:r w:rsidRPr="00854F6B">
        <w:rPr>
          <w:rFonts w:ascii="Times New Roman" w:hAnsi="Times New Roman"/>
          <w:sz w:val="28"/>
          <w:szCs w:val="28"/>
        </w:rPr>
        <w:t>ходят на работу только в девять-десять утра, потому что тогда до пяти поп</w:t>
      </w:r>
      <w:r w:rsidRPr="00854F6B">
        <w:rPr>
          <w:rFonts w:ascii="Times New Roman" w:hAnsi="Times New Roman"/>
          <w:sz w:val="28"/>
          <w:szCs w:val="28"/>
        </w:rPr>
        <w:t>о</w:t>
      </w:r>
      <w:r w:rsidRPr="00854F6B">
        <w:rPr>
          <w:rFonts w:ascii="Times New Roman" w:hAnsi="Times New Roman"/>
          <w:sz w:val="28"/>
          <w:szCs w:val="28"/>
        </w:rPr>
        <w:t>лудни меньше комаров. Они лучше будут работать под горячим солнцем, чем с тем гнусом. Лейзер считает, что это не так уж страшно. Если хорошо раб</w:t>
      </w:r>
      <w:r w:rsidRPr="00854F6B">
        <w:rPr>
          <w:rFonts w:ascii="Times New Roman" w:hAnsi="Times New Roman"/>
          <w:sz w:val="28"/>
          <w:szCs w:val="28"/>
        </w:rPr>
        <w:t>о</w:t>
      </w:r>
      <w:r w:rsidRPr="00854F6B">
        <w:rPr>
          <w:rFonts w:ascii="Times New Roman" w:hAnsi="Times New Roman"/>
          <w:sz w:val="28"/>
          <w:szCs w:val="28"/>
        </w:rPr>
        <w:t>таешь и увлечен работой, то и гнуса того не чувствуешь. Пусть его назовут «подлизой», а он таки скажет свое, чтобы работали целый день. А тогда таки можно будет еще что-нибудь сделать. Да и таки хорошо заработать.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На «трех балаганах» (место, где переселенцы копают канавы для р</w:t>
      </w:r>
      <w:r w:rsidRPr="00854F6B">
        <w:rPr>
          <w:rFonts w:ascii="Times New Roman" w:hAnsi="Times New Roman"/>
          <w:sz w:val="28"/>
          <w:szCs w:val="28"/>
        </w:rPr>
        <w:t>и</w:t>
      </w:r>
      <w:r w:rsidRPr="00854F6B">
        <w:rPr>
          <w:rFonts w:ascii="Times New Roman" w:hAnsi="Times New Roman"/>
          <w:sz w:val="28"/>
          <w:szCs w:val="28"/>
        </w:rPr>
        <w:t>совых плантаций – примеч. авт.) кипит работа. Да где же это на свете видано такое? Есть приказ от старост, что, кто не выйдет на работу, тому не давать есть. Но лопат для тех, кто хочет идти на работу, не хватает. Как кто придет к Рефоелу Муляру, который заведует всем продовольствием, с криком: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Выдавайте есть!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Тогда Рефоел корчит свое желто-скорченное лицо и сочувственно о</w:t>
      </w:r>
      <w:r w:rsidRPr="00854F6B">
        <w:rPr>
          <w:rFonts w:ascii="Times New Roman" w:hAnsi="Times New Roman"/>
          <w:sz w:val="28"/>
          <w:szCs w:val="28"/>
        </w:rPr>
        <w:t>т</w:t>
      </w:r>
      <w:r w:rsidRPr="00854F6B">
        <w:rPr>
          <w:rFonts w:ascii="Times New Roman" w:hAnsi="Times New Roman"/>
          <w:sz w:val="28"/>
          <w:szCs w:val="28"/>
        </w:rPr>
        <w:t>вечает: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Такое имею я распоряжение: не давать есть тем, кто не идет на раб</w:t>
      </w:r>
      <w:r w:rsidRPr="00854F6B">
        <w:rPr>
          <w:rFonts w:ascii="Times New Roman" w:hAnsi="Times New Roman"/>
          <w:sz w:val="28"/>
          <w:szCs w:val="28"/>
        </w:rPr>
        <w:t>о</w:t>
      </w:r>
      <w:r w:rsidRPr="00854F6B">
        <w:rPr>
          <w:rFonts w:ascii="Times New Roman" w:hAnsi="Times New Roman"/>
          <w:sz w:val="28"/>
          <w:szCs w:val="28"/>
        </w:rPr>
        <w:t>ту.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 дайте же лопаты!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 что же я вам из себя сделаю, что ли? – с вынужденной улыбкой спрашивает Рефоел и демонстрирует на лице сочувствие. – Из себя я лопат сделать не могу.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Цодек Штупер, тот, который сам себя «уполномочил уполномоче</w:t>
      </w:r>
      <w:r w:rsidRPr="00854F6B">
        <w:rPr>
          <w:rFonts w:ascii="Times New Roman" w:hAnsi="Times New Roman"/>
          <w:sz w:val="28"/>
          <w:szCs w:val="28"/>
        </w:rPr>
        <w:t>н</w:t>
      </w:r>
      <w:r w:rsidRPr="00854F6B">
        <w:rPr>
          <w:rFonts w:ascii="Times New Roman" w:hAnsi="Times New Roman"/>
          <w:sz w:val="28"/>
          <w:szCs w:val="28"/>
        </w:rPr>
        <w:t>ным», собрал компанию и кричал, что сейчас он пойдет к этому старому стервецу, к каменщику, и повыбивает ему зубы. А что же, как не не идут на работу, то не надо есть давать?.. Надо дать. Потому что нельзя человеку г</w:t>
      </w:r>
      <w:r w:rsidRPr="00854F6B">
        <w:rPr>
          <w:rFonts w:ascii="Times New Roman" w:hAnsi="Times New Roman"/>
          <w:sz w:val="28"/>
          <w:szCs w:val="28"/>
        </w:rPr>
        <w:t>о</w:t>
      </w:r>
      <w:r w:rsidRPr="00854F6B">
        <w:rPr>
          <w:rFonts w:ascii="Times New Roman" w:hAnsi="Times New Roman"/>
          <w:sz w:val="28"/>
          <w:szCs w:val="28"/>
        </w:rPr>
        <w:t>лодать. В Биро-Биджан не ехали голодать. А если они будут вытворять вот такие «стервозные» штуки, то пусть дадут на расходы и «на все», тогда мо</w:t>
      </w:r>
      <w:r w:rsidRPr="00854F6B">
        <w:rPr>
          <w:rFonts w:ascii="Times New Roman" w:hAnsi="Times New Roman"/>
          <w:sz w:val="28"/>
          <w:szCs w:val="28"/>
        </w:rPr>
        <w:t>ж</w:t>
      </w:r>
      <w:r w:rsidRPr="00854F6B">
        <w:rPr>
          <w:rFonts w:ascii="Times New Roman" w:hAnsi="Times New Roman"/>
          <w:sz w:val="28"/>
          <w:szCs w:val="28"/>
        </w:rPr>
        <w:t>но и назад поехать. Никто не приезжал сюда, чтобы умереть от голода. От голода умирать никто не хочет. Есть надо дать. А про работу поздней пог</w:t>
      </w:r>
      <w:r w:rsidRPr="00854F6B">
        <w:rPr>
          <w:rFonts w:ascii="Times New Roman" w:hAnsi="Times New Roman"/>
          <w:sz w:val="28"/>
          <w:szCs w:val="28"/>
        </w:rPr>
        <w:t>о</w:t>
      </w:r>
      <w:r w:rsidRPr="00854F6B">
        <w:rPr>
          <w:rFonts w:ascii="Times New Roman" w:hAnsi="Times New Roman"/>
          <w:sz w:val="28"/>
          <w:szCs w:val="28"/>
        </w:rPr>
        <w:t>ворим. А старому стервецу все равно надо зубы выбить.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Цодек, разговаривая, заикается и спешит, как будто во рту у него гор</w:t>
      </w:r>
      <w:r w:rsidRPr="00854F6B">
        <w:rPr>
          <w:rFonts w:ascii="Times New Roman" w:hAnsi="Times New Roman"/>
          <w:sz w:val="28"/>
          <w:szCs w:val="28"/>
        </w:rPr>
        <w:t>я</w:t>
      </w:r>
      <w:r w:rsidRPr="00854F6B">
        <w:rPr>
          <w:rFonts w:ascii="Times New Roman" w:hAnsi="Times New Roman"/>
          <w:sz w:val="28"/>
          <w:szCs w:val="28"/>
        </w:rPr>
        <w:t>чая картошка. А слова у него получаются гнусавые, под нос, как будто у него насморк. Но те, кто слушают его, теперь хорошо его понимают. Он говорит, что восстанет за их обиду - он вот сейчас пойдет и достанет есть даже для тех, кто не работает.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Цодек Штупер подошел к балагану, где размещается «хлебодар» Рефоел Муляр с продуктами, то возле Рефоела стоял Лейзер винницкий и что-то горячо доказывал.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Ах, и подлиза же. Смотри. Даже и к Рефоелу подлизывается. – Когда-нибудь запустит Цодек в этого подхалима, что он аж девятнадцать раз пер</w:t>
      </w:r>
      <w:r w:rsidRPr="00854F6B">
        <w:rPr>
          <w:rFonts w:ascii="Times New Roman" w:hAnsi="Times New Roman"/>
          <w:sz w:val="28"/>
          <w:szCs w:val="28"/>
        </w:rPr>
        <w:t>е</w:t>
      </w:r>
      <w:r w:rsidRPr="00854F6B">
        <w:rPr>
          <w:rFonts w:ascii="Times New Roman" w:hAnsi="Times New Roman"/>
          <w:sz w:val="28"/>
          <w:szCs w:val="28"/>
        </w:rPr>
        <w:t>вернется, а потом встанет и покатится аж до речки Самары, а оттуда попл</w:t>
      </w:r>
      <w:r w:rsidRPr="00854F6B">
        <w:rPr>
          <w:rFonts w:ascii="Times New Roman" w:hAnsi="Times New Roman"/>
          <w:sz w:val="28"/>
          <w:szCs w:val="28"/>
        </w:rPr>
        <w:t>ы</w:t>
      </w:r>
      <w:r w:rsidRPr="00854F6B">
        <w:rPr>
          <w:rFonts w:ascii="Times New Roman" w:hAnsi="Times New Roman"/>
          <w:sz w:val="28"/>
          <w:szCs w:val="28"/>
        </w:rPr>
        <w:t>вет до Амура…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Цодек оглядывается на компанию, которая идет за ним помогать, чт</w:t>
      </w:r>
      <w:r w:rsidRPr="00854F6B">
        <w:rPr>
          <w:rFonts w:ascii="Times New Roman" w:hAnsi="Times New Roman"/>
          <w:sz w:val="28"/>
          <w:szCs w:val="28"/>
        </w:rPr>
        <w:t>о</w:t>
      </w:r>
      <w:r w:rsidRPr="00854F6B">
        <w:rPr>
          <w:rFonts w:ascii="Times New Roman" w:hAnsi="Times New Roman"/>
          <w:sz w:val="28"/>
          <w:szCs w:val="28"/>
        </w:rPr>
        <w:t>бы посмотреть на их лица – хорошо ли он сказал? – Конечно, хорошо. Хоть Цодек и заикается, гнусавит, а все-таки его все поняли и заходятся хохотом.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за смех? Тут совсем нечего смеяться.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Лейзер винницкий считает, что тут совсем не надо смеяться. Он пре</w:t>
      </w:r>
      <w:r w:rsidRPr="00854F6B">
        <w:rPr>
          <w:rFonts w:ascii="Times New Roman" w:hAnsi="Times New Roman"/>
          <w:sz w:val="28"/>
          <w:szCs w:val="28"/>
        </w:rPr>
        <w:t>д</w:t>
      </w:r>
      <w:r w:rsidRPr="00854F6B">
        <w:rPr>
          <w:rFonts w:ascii="Times New Roman" w:hAnsi="Times New Roman"/>
          <w:sz w:val="28"/>
          <w:szCs w:val="28"/>
        </w:rPr>
        <w:t>лагает, чтобы теми лопатами, которые есть, работали в две смены. Тогда уже на работе будет вдвое больше людей. А до того можно еще занять лопат у корейцев, а остальные пусть в Екатерино-Никольское, к уполномоченному Малкину с делегацией.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Подумать только! – Кто это просил у Лейзера совета? В любом сл</w:t>
      </w:r>
      <w:r w:rsidRPr="00854F6B">
        <w:rPr>
          <w:rFonts w:ascii="Times New Roman" w:hAnsi="Times New Roman"/>
          <w:sz w:val="28"/>
          <w:szCs w:val="28"/>
        </w:rPr>
        <w:t>у</w:t>
      </w:r>
      <w:r w:rsidRPr="00854F6B">
        <w:rPr>
          <w:rFonts w:ascii="Times New Roman" w:hAnsi="Times New Roman"/>
          <w:sz w:val="28"/>
          <w:szCs w:val="28"/>
        </w:rPr>
        <w:t>чае, не Рефоел Муляр. Разве все дело в лопатах? Дело в том, что «Самара» разлилась и нельзя проехать в село Самарку за продуктами. А немного пр</w:t>
      </w:r>
      <w:r w:rsidRPr="00854F6B">
        <w:rPr>
          <w:rFonts w:ascii="Times New Roman" w:hAnsi="Times New Roman"/>
          <w:sz w:val="28"/>
          <w:szCs w:val="28"/>
        </w:rPr>
        <w:t>о</w:t>
      </w:r>
      <w:r w:rsidRPr="00854F6B">
        <w:rPr>
          <w:rFonts w:ascii="Times New Roman" w:hAnsi="Times New Roman"/>
          <w:sz w:val="28"/>
          <w:szCs w:val="28"/>
        </w:rPr>
        <w:t>дуктов, что тут есть, хватит только для тех, кто работает.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Дайте же лопаты, то и мы пойдем работать.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из себя не сделаю.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Дайте же есть.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У меня такое распоряжение. Сам я человек маленький. Я не могу не послушаться.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болячка твоей матери… видел маленького человека? Строит из с</w:t>
      </w:r>
      <w:r w:rsidRPr="00854F6B">
        <w:rPr>
          <w:rFonts w:ascii="Times New Roman" w:hAnsi="Times New Roman"/>
          <w:sz w:val="28"/>
          <w:szCs w:val="28"/>
        </w:rPr>
        <w:t>е</w:t>
      </w:r>
      <w:r w:rsidRPr="00854F6B">
        <w:rPr>
          <w:rFonts w:ascii="Times New Roman" w:hAnsi="Times New Roman"/>
          <w:sz w:val="28"/>
          <w:szCs w:val="28"/>
        </w:rPr>
        <w:t>бя любимчика. Выбить ему зубы, и точка.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Ехать к Малкину с делегацией, и все.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Прогнать Рефоела, забрать продукты и разделить.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Пусть хоть махорки даст покурить.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 Малкину с делегацией!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 о чем говорить? Цодек Штупер едет к уполномоченному, кто еще едет! Цодек как скажет Макину, так у него в глазах потемнеет.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Кто едет?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еду. Он едет. Они двое тоже поедут. И мы садимся? Этого тоже надо взять. Этих двух тоже надо взять. Пусть уже и тот поедет. Все едут!..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тележку, запряженную в одну лошадку, село столько людей, скол</w:t>
      </w:r>
      <w:r w:rsidRPr="00854F6B">
        <w:rPr>
          <w:rFonts w:ascii="Times New Roman" w:hAnsi="Times New Roman"/>
          <w:sz w:val="28"/>
          <w:szCs w:val="28"/>
        </w:rPr>
        <w:t>ь</w:t>
      </w:r>
      <w:r w:rsidRPr="00854F6B">
        <w:rPr>
          <w:rFonts w:ascii="Times New Roman" w:hAnsi="Times New Roman"/>
          <w:sz w:val="28"/>
          <w:szCs w:val="28"/>
        </w:rPr>
        <w:t>ко могло влезть. Остальные пошли пешком. От «Трех балаганов» до «Карт</w:t>
      </w:r>
      <w:r w:rsidRPr="00854F6B">
        <w:rPr>
          <w:rFonts w:ascii="Times New Roman" w:hAnsi="Times New Roman"/>
          <w:sz w:val="28"/>
          <w:szCs w:val="28"/>
        </w:rPr>
        <w:t>а</w:t>
      </w:r>
      <w:r w:rsidRPr="00854F6B">
        <w:rPr>
          <w:rFonts w:ascii="Times New Roman" w:hAnsi="Times New Roman"/>
          <w:sz w:val="28"/>
          <w:szCs w:val="28"/>
        </w:rPr>
        <w:t>шова-брода» лошадка тянула еще неплохо. Лейбо-каретник из Менска хл</w:t>
      </w:r>
      <w:r w:rsidRPr="00854F6B">
        <w:rPr>
          <w:rFonts w:ascii="Times New Roman" w:hAnsi="Times New Roman"/>
          <w:sz w:val="28"/>
          <w:szCs w:val="28"/>
        </w:rPr>
        <w:t>е</w:t>
      </w:r>
      <w:r w:rsidRPr="00854F6B">
        <w:rPr>
          <w:rFonts w:ascii="Times New Roman" w:hAnsi="Times New Roman"/>
          <w:sz w:val="28"/>
          <w:szCs w:val="28"/>
        </w:rPr>
        <w:t>стал ее, а она должна была идти. Дорогу здесь не лишь бы как укатали. Тут часто ездят. Корейцы, которые копают канавы вдоль дороги, разгибают сп</w:t>
      </w:r>
      <w:r w:rsidRPr="00854F6B">
        <w:rPr>
          <w:rFonts w:ascii="Times New Roman" w:hAnsi="Times New Roman"/>
          <w:sz w:val="28"/>
          <w:szCs w:val="28"/>
        </w:rPr>
        <w:t>и</w:t>
      </w:r>
      <w:r w:rsidRPr="00854F6B">
        <w:rPr>
          <w:rFonts w:ascii="Times New Roman" w:hAnsi="Times New Roman"/>
          <w:sz w:val="28"/>
          <w:szCs w:val="28"/>
        </w:rPr>
        <w:t>ны и смотрят маленькими глазками, удивляются, что столько людей едет на одной тележке.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Они шевелят угловатыми лицами и лепечут что-то чудное, как кита</w:t>
      </w:r>
      <w:r w:rsidRPr="00854F6B">
        <w:rPr>
          <w:rFonts w:ascii="Times New Roman" w:hAnsi="Times New Roman"/>
          <w:sz w:val="28"/>
          <w:szCs w:val="28"/>
        </w:rPr>
        <w:t>й</w:t>
      </w:r>
      <w:r w:rsidRPr="00854F6B">
        <w:rPr>
          <w:rFonts w:ascii="Times New Roman" w:hAnsi="Times New Roman"/>
          <w:sz w:val="28"/>
          <w:szCs w:val="28"/>
        </w:rPr>
        <w:t>цы.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Только после «Карташова-брода» лошадка начала упрямиться и не з</w:t>
      </w:r>
      <w:r w:rsidRPr="00854F6B">
        <w:rPr>
          <w:rFonts w:ascii="Times New Roman" w:hAnsi="Times New Roman"/>
          <w:sz w:val="28"/>
          <w:szCs w:val="28"/>
        </w:rPr>
        <w:t>а</w:t>
      </w:r>
      <w:r w:rsidRPr="00854F6B">
        <w:rPr>
          <w:rFonts w:ascii="Times New Roman" w:hAnsi="Times New Roman"/>
          <w:sz w:val="28"/>
          <w:szCs w:val="28"/>
        </w:rPr>
        <w:t>хотела тянуть переполненную тележку. После нескольких напряженных ш</w:t>
      </w:r>
      <w:r w:rsidRPr="00854F6B">
        <w:rPr>
          <w:rFonts w:ascii="Times New Roman" w:hAnsi="Times New Roman"/>
          <w:sz w:val="28"/>
          <w:szCs w:val="28"/>
        </w:rPr>
        <w:t>а</w:t>
      </w:r>
      <w:r w:rsidRPr="00854F6B">
        <w:rPr>
          <w:rFonts w:ascii="Times New Roman" w:hAnsi="Times New Roman"/>
          <w:sz w:val="28"/>
          <w:szCs w:val="28"/>
        </w:rPr>
        <w:t>гов она остановилась и быстро поводила боками. Сколько Лейбко менский не бил ее колючей веткой, напрасный труд. Лошадка только выгнула шею и крутила головой, не иначе вот-вот понесет, как ветер, а на деле еле перест</w:t>
      </w:r>
      <w:r w:rsidRPr="00854F6B">
        <w:rPr>
          <w:rFonts w:ascii="Times New Roman" w:hAnsi="Times New Roman"/>
          <w:sz w:val="28"/>
          <w:szCs w:val="28"/>
        </w:rPr>
        <w:t>у</w:t>
      </w:r>
      <w:r w:rsidRPr="00854F6B">
        <w:rPr>
          <w:rFonts w:ascii="Times New Roman" w:hAnsi="Times New Roman"/>
          <w:sz w:val="28"/>
          <w:szCs w:val="28"/>
        </w:rPr>
        <w:t>пала ногами. Лейбко начал сгонять «пасазиров» и до первого дома, который стоит по дороге к Екатерино-Никольскому, мучился уже сам, стоя сбоку л</w:t>
      </w:r>
      <w:r w:rsidRPr="00854F6B">
        <w:rPr>
          <w:rFonts w:ascii="Times New Roman" w:hAnsi="Times New Roman"/>
          <w:sz w:val="28"/>
          <w:szCs w:val="28"/>
        </w:rPr>
        <w:t>о</w:t>
      </w:r>
      <w:r w:rsidRPr="00854F6B">
        <w:rPr>
          <w:rFonts w:ascii="Times New Roman" w:hAnsi="Times New Roman"/>
          <w:sz w:val="28"/>
          <w:szCs w:val="28"/>
        </w:rPr>
        <w:t>шади. Лейбиш лупил ее палкой, чтобы хотя бы с места сдвинула пустую т</w:t>
      </w:r>
      <w:r w:rsidRPr="00854F6B">
        <w:rPr>
          <w:rFonts w:ascii="Times New Roman" w:hAnsi="Times New Roman"/>
          <w:sz w:val="28"/>
          <w:szCs w:val="28"/>
        </w:rPr>
        <w:t>е</w:t>
      </w:r>
      <w:r w:rsidRPr="00854F6B">
        <w:rPr>
          <w:rFonts w:ascii="Times New Roman" w:hAnsi="Times New Roman"/>
          <w:sz w:val="28"/>
          <w:szCs w:val="28"/>
        </w:rPr>
        <w:t>лежку, да и того она не хотела. Это было на таком месте, где земля колыше</w:t>
      </w:r>
      <w:r w:rsidRPr="00854F6B">
        <w:rPr>
          <w:rFonts w:ascii="Times New Roman" w:hAnsi="Times New Roman"/>
          <w:sz w:val="28"/>
          <w:szCs w:val="28"/>
        </w:rPr>
        <w:t>т</w:t>
      </w:r>
      <w:r w:rsidRPr="00854F6B">
        <w:rPr>
          <w:rFonts w:ascii="Times New Roman" w:hAnsi="Times New Roman"/>
          <w:sz w:val="28"/>
          <w:szCs w:val="28"/>
        </w:rPr>
        <w:t>ся, как будто на пружинах. Тележка по колеса, а лошадка по самый живот з</w:t>
      </w:r>
      <w:r w:rsidRPr="00854F6B">
        <w:rPr>
          <w:rFonts w:ascii="Times New Roman" w:hAnsi="Times New Roman"/>
          <w:sz w:val="28"/>
          <w:szCs w:val="28"/>
        </w:rPr>
        <w:t>а</w:t>
      </w:r>
      <w:r w:rsidRPr="00854F6B">
        <w:rPr>
          <w:rFonts w:ascii="Times New Roman" w:hAnsi="Times New Roman"/>
          <w:sz w:val="28"/>
          <w:szCs w:val="28"/>
        </w:rPr>
        <w:t>лезли в болото.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Лейбиш начал звать на помощь «делегатов», которые рассыпались по всему простору бесконечных лугов. Лейбиш видел только, как качаются тр</w:t>
      </w:r>
      <w:r w:rsidRPr="00854F6B">
        <w:rPr>
          <w:rFonts w:ascii="Times New Roman" w:hAnsi="Times New Roman"/>
          <w:sz w:val="28"/>
          <w:szCs w:val="28"/>
        </w:rPr>
        <w:t>а</w:t>
      </w:r>
      <w:r w:rsidRPr="00854F6B">
        <w:rPr>
          <w:rFonts w:ascii="Times New Roman" w:hAnsi="Times New Roman"/>
          <w:sz w:val="28"/>
          <w:szCs w:val="28"/>
        </w:rPr>
        <w:t>вы, раздвигаются, что-то пропускают. Но людей он не видел: трава выше л</w:t>
      </w:r>
      <w:r w:rsidRPr="00854F6B">
        <w:rPr>
          <w:rFonts w:ascii="Times New Roman" w:hAnsi="Times New Roman"/>
          <w:sz w:val="28"/>
          <w:szCs w:val="28"/>
        </w:rPr>
        <w:t>ю</w:t>
      </w:r>
      <w:r w:rsidRPr="00854F6B">
        <w:rPr>
          <w:rFonts w:ascii="Times New Roman" w:hAnsi="Times New Roman"/>
          <w:sz w:val="28"/>
          <w:szCs w:val="28"/>
        </w:rPr>
        <w:t>дей. На крики Лейбиша не пришел никто. Лейбиш ругал лошадку и людей. Посылал «болезни в кости» и людям, и лошадям.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Потом он выпряг лошадку, вступил своими длинными ногами в штанах галифе в грязь, сам вытянул тележку, сел и поехал дальше в другое место, где земля колышется, как будто она на пружинах.</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Дорога, которой едут от Екатерино-Никольского до «Трех балаг</w:t>
      </w:r>
      <w:r w:rsidRPr="00854F6B">
        <w:rPr>
          <w:rFonts w:ascii="Times New Roman" w:hAnsi="Times New Roman"/>
          <w:sz w:val="28"/>
          <w:szCs w:val="28"/>
        </w:rPr>
        <w:t>а</w:t>
      </w:r>
      <w:r w:rsidRPr="00854F6B">
        <w:rPr>
          <w:rFonts w:ascii="Times New Roman" w:hAnsi="Times New Roman"/>
          <w:sz w:val="28"/>
          <w:szCs w:val="28"/>
        </w:rPr>
        <w:t>нов», очень быстро зарастает травой, и очень тяжело найти дорогу, которой вчера только или сегодня утром ехали. Вечером Лейбиш уже дороги и пр</w:t>
      </w:r>
      <w:r w:rsidRPr="00854F6B">
        <w:rPr>
          <w:rFonts w:ascii="Times New Roman" w:hAnsi="Times New Roman"/>
          <w:sz w:val="28"/>
          <w:szCs w:val="28"/>
        </w:rPr>
        <w:t>и</w:t>
      </w:r>
      <w:r w:rsidRPr="00854F6B">
        <w:rPr>
          <w:rFonts w:ascii="Times New Roman" w:hAnsi="Times New Roman"/>
          <w:sz w:val="28"/>
          <w:szCs w:val="28"/>
        </w:rPr>
        <w:t>знака не видел. Он дергал уставшую лошадку то влево, то вправо, то вперед. Каждый раз, попадая в болотце, он вставал, выпрягал лошадку, хлюпал длинными ногами по воде. А потом, вытянув телегу, снимал длинные штаны галифе, которые были аж до нитки мокрыми, и выкручивал их.</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он на рассвете подъехал к воротам ограды «поскотины» - много «делегатов» уже стояли и ждали тележку.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Ой, болезни вам в кости. Помогать никто не пришел, а ехать все л</w:t>
      </w:r>
      <w:r w:rsidRPr="00854F6B">
        <w:rPr>
          <w:rFonts w:ascii="Times New Roman" w:hAnsi="Times New Roman"/>
          <w:sz w:val="28"/>
          <w:szCs w:val="28"/>
        </w:rPr>
        <w:t>ю</w:t>
      </w:r>
      <w:r w:rsidRPr="00854F6B">
        <w:rPr>
          <w:rFonts w:ascii="Times New Roman" w:hAnsi="Times New Roman"/>
          <w:sz w:val="28"/>
          <w:szCs w:val="28"/>
        </w:rPr>
        <w:t>бят.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Лейбиш начал хлестать заморенную, замученную лошадку, чтобы б</w:t>
      </w:r>
      <w:r w:rsidRPr="00854F6B">
        <w:rPr>
          <w:rFonts w:ascii="Times New Roman" w:hAnsi="Times New Roman"/>
          <w:sz w:val="28"/>
          <w:szCs w:val="28"/>
        </w:rPr>
        <w:t>е</w:t>
      </w:r>
      <w:r w:rsidRPr="00854F6B">
        <w:rPr>
          <w:rFonts w:ascii="Times New Roman" w:hAnsi="Times New Roman"/>
          <w:sz w:val="28"/>
          <w:szCs w:val="28"/>
        </w:rPr>
        <w:t>жала, и между взмахами кнута ругался, сколько было сил. Лошадка на все удары отвечала слабыми попытками быстрей переступать ногами и дальше шла медленно, еле тащилась. Делегаты догнали тележку и все сели.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 Екатерино-Никольском еще были закрыты все ставни. Еще не с</w:t>
      </w:r>
      <w:r w:rsidRPr="00854F6B">
        <w:rPr>
          <w:rFonts w:ascii="Times New Roman" w:hAnsi="Times New Roman"/>
          <w:sz w:val="28"/>
          <w:szCs w:val="28"/>
        </w:rPr>
        <w:t>о</w:t>
      </w:r>
      <w:r w:rsidRPr="00854F6B">
        <w:rPr>
          <w:rFonts w:ascii="Times New Roman" w:hAnsi="Times New Roman"/>
          <w:sz w:val="28"/>
          <w:szCs w:val="28"/>
        </w:rPr>
        <w:t>всем рассвело. Серые оцинкованные жестяные крыши от росы стали еще с</w:t>
      </w:r>
      <w:r w:rsidRPr="00854F6B">
        <w:rPr>
          <w:rFonts w:ascii="Times New Roman" w:hAnsi="Times New Roman"/>
          <w:sz w:val="28"/>
          <w:szCs w:val="28"/>
        </w:rPr>
        <w:t>е</w:t>
      </w:r>
      <w:r w:rsidRPr="00854F6B">
        <w:rPr>
          <w:rFonts w:ascii="Times New Roman" w:hAnsi="Times New Roman"/>
          <w:sz w:val="28"/>
          <w:szCs w:val="28"/>
        </w:rPr>
        <w:t>рей. Коровы лежали посреди улицы, сонно жевали. Утомленной лошади с делегатами они не очень испугались: медленно поднялись, отошли и снов</w:t>
      </w:r>
      <w:r w:rsidRPr="00854F6B">
        <w:rPr>
          <w:rFonts w:ascii="Times New Roman" w:hAnsi="Times New Roman"/>
          <w:sz w:val="28"/>
          <w:szCs w:val="28"/>
        </w:rPr>
        <w:t>а</w:t>
      </w:r>
      <w:r w:rsidRPr="00854F6B">
        <w:rPr>
          <w:rFonts w:ascii="Times New Roman" w:hAnsi="Times New Roman"/>
          <w:sz w:val="28"/>
          <w:szCs w:val="28"/>
        </w:rPr>
        <w:t>пережевывая жвачку, остановились. Ни одна даже не попыталась зайти во двор. Они хорошо знают, что хозяин-казак их не пустит и не очистит пр</w:t>
      </w:r>
      <w:r w:rsidRPr="00854F6B">
        <w:rPr>
          <w:rFonts w:ascii="Times New Roman" w:hAnsi="Times New Roman"/>
          <w:sz w:val="28"/>
          <w:szCs w:val="28"/>
        </w:rPr>
        <w:t>и</w:t>
      </w:r>
      <w:r w:rsidRPr="00854F6B">
        <w:rPr>
          <w:rFonts w:ascii="Times New Roman" w:hAnsi="Times New Roman"/>
          <w:sz w:val="28"/>
          <w:szCs w:val="28"/>
        </w:rPr>
        <w:t>сохшую грязь. Одна какая-то корова надумала после того, как тележка уже немного отъехала, несколько раз хрипло промычать, причем даже лоб не п</w:t>
      </w:r>
      <w:r w:rsidRPr="00854F6B">
        <w:rPr>
          <w:rFonts w:ascii="Times New Roman" w:hAnsi="Times New Roman"/>
          <w:sz w:val="28"/>
          <w:szCs w:val="28"/>
        </w:rPr>
        <w:t>о</w:t>
      </w:r>
      <w:r w:rsidRPr="00854F6B">
        <w:rPr>
          <w:rFonts w:ascii="Times New Roman" w:hAnsi="Times New Roman"/>
          <w:sz w:val="28"/>
          <w:szCs w:val="28"/>
        </w:rPr>
        <w:t>морщила, чтобы можно было узнать, чего она хочет.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тележка с делегатами выехала на главную улицу, которая тяне</w:t>
      </w:r>
      <w:r w:rsidRPr="00854F6B">
        <w:rPr>
          <w:rFonts w:ascii="Times New Roman" w:hAnsi="Times New Roman"/>
          <w:sz w:val="28"/>
          <w:szCs w:val="28"/>
        </w:rPr>
        <w:t>т</w:t>
      </w:r>
      <w:r w:rsidRPr="00854F6B">
        <w:rPr>
          <w:rFonts w:ascii="Times New Roman" w:hAnsi="Times New Roman"/>
          <w:sz w:val="28"/>
          <w:szCs w:val="28"/>
        </w:rPr>
        <w:t>ся вдоль берега Амура, китайские горы на другой стороне реки были еще п</w:t>
      </w:r>
      <w:r w:rsidRPr="00854F6B">
        <w:rPr>
          <w:rFonts w:ascii="Times New Roman" w:hAnsi="Times New Roman"/>
          <w:sz w:val="28"/>
          <w:szCs w:val="28"/>
        </w:rPr>
        <w:t>о</w:t>
      </w:r>
      <w:r w:rsidRPr="00854F6B">
        <w:rPr>
          <w:rFonts w:ascii="Times New Roman" w:hAnsi="Times New Roman"/>
          <w:sz w:val="28"/>
          <w:szCs w:val="28"/>
        </w:rPr>
        <w:t>виты туманом, сквозь который не было видно межгорий. У Амура в это вр</w:t>
      </w:r>
      <w:r w:rsidRPr="00854F6B">
        <w:rPr>
          <w:rFonts w:ascii="Times New Roman" w:hAnsi="Times New Roman"/>
          <w:sz w:val="28"/>
          <w:szCs w:val="28"/>
        </w:rPr>
        <w:t>е</w:t>
      </w:r>
      <w:r w:rsidRPr="00854F6B">
        <w:rPr>
          <w:rFonts w:ascii="Times New Roman" w:hAnsi="Times New Roman"/>
          <w:sz w:val="28"/>
          <w:szCs w:val="28"/>
        </w:rPr>
        <w:t>мя был его природный цвет: серый. Все вокруг еще было темно-серым. Чуть видно было, как к противоположному берегу Амура идет китаянка с ребе</w:t>
      </w:r>
      <w:r w:rsidRPr="00854F6B">
        <w:rPr>
          <w:rFonts w:ascii="Times New Roman" w:hAnsi="Times New Roman"/>
          <w:sz w:val="28"/>
          <w:szCs w:val="28"/>
        </w:rPr>
        <w:t>н</w:t>
      </w:r>
      <w:r w:rsidRPr="00854F6B">
        <w:rPr>
          <w:rFonts w:ascii="Times New Roman" w:hAnsi="Times New Roman"/>
          <w:sz w:val="28"/>
          <w:szCs w:val="28"/>
        </w:rPr>
        <w:t>ком. Она лепечет что-то непонятное и шлепает ребенка, чтобы тот не плакал или чтобы плакал. Лепет, шлепки и визг ребенка звучит в горах далеко-далеко. Цодек стоит на берегу, передразнивает женщину и кричит: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Сун-Ят-Цен! Чан-Цо-Лин! Хун-Хун-Хуз!</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далеко между повитыми туманом горами шумит неизвестный: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Га-го! Го-ги-гу!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Цодеку это понравилось, и он снова перекликается с неизвестным: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Та-та!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неизвестный с далеких повитых туманом гор отвечает неясно и пр</w:t>
      </w:r>
      <w:r w:rsidRPr="00854F6B">
        <w:rPr>
          <w:rFonts w:ascii="Times New Roman" w:hAnsi="Times New Roman"/>
          <w:sz w:val="28"/>
          <w:szCs w:val="28"/>
        </w:rPr>
        <w:t>о</w:t>
      </w:r>
      <w:r w:rsidRPr="00854F6B">
        <w:rPr>
          <w:rFonts w:ascii="Times New Roman" w:hAnsi="Times New Roman"/>
          <w:sz w:val="28"/>
          <w:szCs w:val="28"/>
        </w:rPr>
        <w:t>тяжно: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Г-га! Г-га-а-а!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Красноармеец в зеленой шапке высунул голову из палатки и зовет п</w:t>
      </w:r>
      <w:r w:rsidRPr="00854F6B">
        <w:rPr>
          <w:rFonts w:ascii="Times New Roman" w:hAnsi="Times New Roman"/>
          <w:sz w:val="28"/>
          <w:szCs w:val="28"/>
        </w:rPr>
        <w:t>е</w:t>
      </w:r>
      <w:r w:rsidRPr="00854F6B">
        <w:rPr>
          <w:rFonts w:ascii="Times New Roman" w:hAnsi="Times New Roman"/>
          <w:sz w:val="28"/>
          <w:szCs w:val="28"/>
        </w:rPr>
        <w:t>реселенца. Немного погодя стали слышны скрежет и шорох пил. Это пришла уже известная столетняя пара пилить дрова для кораблей с красными фла</w:t>
      </w:r>
      <w:r w:rsidRPr="00854F6B">
        <w:rPr>
          <w:rFonts w:ascii="Times New Roman" w:hAnsi="Times New Roman"/>
          <w:sz w:val="28"/>
          <w:szCs w:val="28"/>
        </w:rPr>
        <w:t>ж</w:t>
      </w:r>
      <w:r w:rsidRPr="00854F6B">
        <w:rPr>
          <w:rFonts w:ascii="Times New Roman" w:hAnsi="Times New Roman"/>
          <w:sz w:val="28"/>
          <w:szCs w:val="28"/>
        </w:rPr>
        <w:t>ками, которые плавают вверх и вниз по Амуру…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«Делегаты» выкупались в широкой серой реке и пошли на конторский двор ждать. Тут они сели на новенькие, свежие, пахнущие доски и завели между собой разговор. Нисель-столяр, тот, который, увидев доску, да еще и новую, должен вымерять ее вдоль, вширь и в толщину – объясняет, что эти тоненькие дощечки годятся только на то, чтобы из них колоть щепки для с</w:t>
      </w:r>
      <w:r w:rsidRPr="00854F6B">
        <w:rPr>
          <w:rFonts w:ascii="Times New Roman" w:hAnsi="Times New Roman"/>
          <w:sz w:val="28"/>
          <w:szCs w:val="28"/>
        </w:rPr>
        <w:t>а</w:t>
      </w:r>
      <w:r w:rsidRPr="00854F6B">
        <w:rPr>
          <w:rFonts w:ascii="Times New Roman" w:hAnsi="Times New Roman"/>
          <w:sz w:val="28"/>
          <w:szCs w:val="28"/>
        </w:rPr>
        <w:t>мовара. Жаль, что они мокрые и не будут гореть, а чтобы сделать из них что-нибудь путное - они не годятся.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Бенчик, варшавский портной из Баку, вдруг предлагает отказаться от того, чтобы идти к Малкину. Потому что Малкин так будет кричать и ругат</w:t>
      </w:r>
      <w:r w:rsidRPr="00854F6B">
        <w:rPr>
          <w:rFonts w:ascii="Times New Roman" w:hAnsi="Times New Roman"/>
          <w:sz w:val="28"/>
          <w:szCs w:val="28"/>
        </w:rPr>
        <w:t>ь</w:t>
      </w:r>
      <w:r w:rsidRPr="00854F6B">
        <w:rPr>
          <w:rFonts w:ascii="Times New Roman" w:hAnsi="Times New Roman"/>
          <w:sz w:val="28"/>
          <w:szCs w:val="28"/>
        </w:rPr>
        <w:t>ся, что и жизни не рад будешь. Он может приказать утопиться в Амуре. Бе</w:t>
      </w:r>
      <w:r w:rsidRPr="00854F6B">
        <w:rPr>
          <w:rFonts w:ascii="Times New Roman" w:hAnsi="Times New Roman"/>
          <w:sz w:val="28"/>
          <w:szCs w:val="28"/>
        </w:rPr>
        <w:t>н</w:t>
      </w:r>
      <w:r w:rsidRPr="00854F6B">
        <w:rPr>
          <w:rFonts w:ascii="Times New Roman" w:hAnsi="Times New Roman"/>
          <w:sz w:val="28"/>
          <w:szCs w:val="28"/>
        </w:rPr>
        <w:t>чик говорит, что озетовский уполномоченный товарищ Малкин ругается, как торговка на польском рынке.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Ничего, не переживайте. – Цодек Штупер берет «уполномоченного» на себя. Цодек первым войдет к Малкину. Цодек ему такого задаст, что он забудет, как надуваться синим своим носом, как индюк. Цодек заикается, г</w:t>
      </w:r>
      <w:r w:rsidRPr="00854F6B">
        <w:rPr>
          <w:rFonts w:ascii="Times New Roman" w:hAnsi="Times New Roman"/>
          <w:sz w:val="28"/>
          <w:szCs w:val="28"/>
        </w:rPr>
        <w:t>о</w:t>
      </w:r>
      <w:r w:rsidRPr="00854F6B">
        <w:rPr>
          <w:rFonts w:ascii="Times New Roman" w:hAnsi="Times New Roman"/>
          <w:sz w:val="28"/>
          <w:szCs w:val="28"/>
        </w:rPr>
        <w:t>ворит так, как будто горячую лапшу хватает и гнусавит, как будто у него н</w:t>
      </w:r>
      <w:r w:rsidRPr="00854F6B">
        <w:rPr>
          <w:rFonts w:ascii="Times New Roman" w:hAnsi="Times New Roman"/>
          <w:sz w:val="28"/>
          <w:szCs w:val="28"/>
        </w:rPr>
        <w:t>а</w:t>
      </w:r>
      <w:r w:rsidRPr="00854F6B">
        <w:rPr>
          <w:rFonts w:ascii="Times New Roman" w:hAnsi="Times New Roman"/>
          <w:sz w:val="28"/>
          <w:szCs w:val="28"/>
        </w:rPr>
        <w:t>сморк. Но его все хорошо понимают. Делегаты «уполномочивают» его, чт</w:t>
      </w:r>
      <w:r w:rsidRPr="00854F6B">
        <w:rPr>
          <w:rFonts w:ascii="Times New Roman" w:hAnsi="Times New Roman"/>
          <w:sz w:val="28"/>
          <w:szCs w:val="28"/>
        </w:rPr>
        <w:t>о</w:t>
      </w:r>
      <w:r w:rsidRPr="00854F6B">
        <w:rPr>
          <w:rFonts w:ascii="Times New Roman" w:hAnsi="Times New Roman"/>
          <w:sz w:val="28"/>
          <w:szCs w:val="28"/>
        </w:rPr>
        <w:t>бы он так накричал на Малкина, чтобы у того потемнело в глазах.</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Давид Файнман щурил черные усталые глаза и думал, как бы ему удержать Малкина от скандала. А особенно, как спасти положение. Он мо</w:t>
      </w:r>
      <w:r w:rsidRPr="00854F6B">
        <w:rPr>
          <w:rFonts w:ascii="Times New Roman" w:hAnsi="Times New Roman"/>
          <w:sz w:val="28"/>
          <w:szCs w:val="28"/>
        </w:rPr>
        <w:t>р</w:t>
      </w:r>
      <w:r w:rsidRPr="00854F6B">
        <w:rPr>
          <w:rFonts w:ascii="Times New Roman" w:hAnsi="Times New Roman"/>
          <w:sz w:val="28"/>
          <w:szCs w:val="28"/>
        </w:rPr>
        <w:t>щил загорелое лицо, еще дувал и, наконец, пришел к выводу, что Малкин так же виноват во всех трудностях, как Амур, который лежит перед его глазами и который такой серый; или как речка Самара, которая разлилась и не пропу</w:t>
      </w:r>
      <w:r w:rsidRPr="00854F6B">
        <w:rPr>
          <w:rFonts w:ascii="Times New Roman" w:hAnsi="Times New Roman"/>
          <w:sz w:val="28"/>
          <w:szCs w:val="28"/>
        </w:rPr>
        <w:t>с</w:t>
      </w:r>
      <w:r w:rsidRPr="00854F6B">
        <w:rPr>
          <w:rFonts w:ascii="Times New Roman" w:hAnsi="Times New Roman"/>
          <w:sz w:val="28"/>
          <w:szCs w:val="28"/>
        </w:rPr>
        <w:t>кает в село закупить продукты.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Про лопаты… почему не догадались взять лопаты с собой… Давид морщил уставшее лицо, жмурил блестящие глаза и сам себе сказал, что Ма</w:t>
      </w:r>
      <w:r w:rsidRPr="00854F6B">
        <w:rPr>
          <w:rFonts w:ascii="Times New Roman" w:hAnsi="Times New Roman"/>
          <w:sz w:val="28"/>
          <w:szCs w:val="28"/>
        </w:rPr>
        <w:t>л</w:t>
      </w:r>
      <w:r w:rsidRPr="00854F6B">
        <w:rPr>
          <w:rFonts w:ascii="Times New Roman" w:hAnsi="Times New Roman"/>
          <w:sz w:val="28"/>
          <w:szCs w:val="28"/>
        </w:rPr>
        <w:t>кин в этом виноват настолько, насколько и остальные в этом виноваты.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Все в этом виноваты. – Неожиданно для всех выкрикнул Давид Файнман. Все оглянулись и удивленно его оглядели. Давид смутился. Он разгладил морщины на лице и неожиданно сказал: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предлагаю не идти к Малкину, незачем к нему идти.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Давид понял, что ляпнул глупость. Не эти слова он сейчас должен ск</w:t>
      </w:r>
      <w:r w:rsidRPr="00854F6B">
        <w:rPr>
          <w:rFonts w:ascii="Times New Roman" w:hAnsi="Times New Roman"/>
          <w:sz w:val="28"/>
          <w:szCs w:val="28"/>
        </w:rPr>
        <w:t>а</w:t>
      </w:r>
      <w:r w:rsidRPr="00854F6B">
        <w:rPr>
          <w:rFonts w:ascii="Times New Roman" w:hAnsi="Times New Roman"/>
          <w:sz w:val="28"/>
          <w:szCs w:val="28"/>
        </w:rPr>
        <w:t>зать. Переселенцы накинулись на него и готовы были его разорвать.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Бенчик, варшавский портной из Баку, тряс своими длинными светлыми космами и выкрикивал: «Ка-ак! Как это так, не дают есть, если нет лопат! Сидим тут так долго, а домой семьям еще на нитку не послали. Как это столько времени дурят взрослых людей!»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Удлиненное лицо Бенчика было бледным. Синие губы его дрожали. Но Бенчик тряхнул длинными волосами и внезапно начал смеяться: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Это шутка, я думал, это митинг. Парни, не грустите!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за смех! С чего тут смеяться! – Хоть Цодек Штупер сам смеется всем своим птичьим лицом, но спрашивает, что за смех. Надо им всем в</w:t>
      </w:r>
      <w:r w:rsidRPr="00854F6B">
        <w:rPr>
          <w:rFonts w:ascii="Times New Roman" w:hAnsi="Times New Roman"/>
          <w:sz w:val="28"/>
          <w:szCs w:val="28"/>
        </w:rPr>
        <w:t>ы</w:t>
      </w:r>
      <w:r w:rsidRPr="00854F6B">
        <w:rPr>
          <w:rFonts w:ascii="Times New Roman" w:hAnsi="Times New Roman"/>
          <w:sz w:val="28"/>
          <w:szCs w:val="28"/>
        </w:rPr>
        <w:t>бить зубы, а Малкину надо оторвать его синий нос. Надо, чтобы дали есть, и «никаких». Будет работа – то и работать будут, не будет – никто ее не пойдет искать. Но надо, чтобы дали есть, и точка…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Совершенно неожиданно, как из-под земли, появился Малкин.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 шел прямо к переселенцам и возле досок с улыбкой высыпал: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Товарищи пионеры, чтоб я так жил с вами и с вашими женами вместе, сегодня прекрасная погода. Сегодня можно работать так, чтобы черти в бог</w:t>
      </w:r>
      <w:r w:rsidRPr="00854F6B">
        <w:rPr>
          <w:rFonts w:ascii="Times New Roman" w:hAnsi="Times New Roman"/>
          <w:sz w:val="28"/>
          <w:szCs w:val="28"/>
        </w:rPr>
        <w:t>о</w:t>
      </w:r>
      <w:r w:rsidRPr="00854F6B">
        <w:rPr>
          <w:rFonts w:ascii="Times New Roman" w:hAnsi="Times New Roman"/>
          <w:sz w:val="28"/>
          <w:szCs w:val="28"/>
        </w:rPr>
        <w:t>ву могилу залезли.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доброжелательность, шутливость и остроты Малкина компания меньше всего рассчитывала. Цодек Штупер выдвинулся вперед, усмехнулся своим противным птичьим лицом и прогнусавил: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Н-но, товарищ Малкин, в-вы же сами понимаете. В-вы же понимаете сами, что есть н-надо. А старый стервец н-не хочет д-давать есть. Д-даже к-курить. Чтобы голодали, да и все, г-голодали, да и все.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То, что я понимаю, я понимаю для себя, а не для вас. Вы не должны мне это подчеркивать. – Малкин уже говорил, как всегда, сурово.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Цодек внезапно опустил напряженное лицо. С противно-просящего поменял его на противно-недовольное и потихоньку, как будто пристыженно, отошел.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За ним, как за покойником, пошли остальные.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Отойдя подальше, Бенчик неожиданно спросил: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Парни, вы когда-нибудь изучали пятикнижие?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 этом самом пятикнижии описан какой-то царь Артаксеркс. Вот т</w:t>
      </w:r>
      <w:r w:rsidRPr="00854F6B">
        <w:rPr>
          <w:rFonts w:ascii="Times New Roman" w:hAnsi="Times New Roman"/>
          <w:sz w:val="28"/>
          <w:szCs w:val="28"/>
        </w:rPr>
        <w:t>а</w:t>
      </w:r>
      <w:r w:rsidRPr="00854F6B">
        <w:rPr>
          <w:rFonts w:ascii="Times New Roman" w:hAnsi="Times New Roman"/>
          <w:sz w:val="28"/>
          <w:szCs w:val="28"/>
        </w:rPr>
        <w:t>кой самый Артарксеркс этот Малкин. Как вылитый. Ну просто, как на него примерено и пошито. Тот был царь, который хотел править всем миром. И этот Малкин точно также.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Сравнил! – Выкрикнул кто-то. - Тот имел Амана советником и сл</w:t>
      </w:r>
      <w:r w:rsidRPr="00854F6B">
        <w:rPr>
          <w:rFonts w:ascii="Times New Roman" w:hAnsi="Times New Roman"/>
          <w:sz w:val="28"/>
          <w:szCs w:val="28"/>
        </w:rPr>
        <w:t>у</w:t>
      </w:r>
      <w:r w:rsidRPr="00854F6B">
        <w:rPr>
          <w:rFonts w:ascii="Times New Roman" w:hAnsi="Times New Roman"/>
          <w:sz w:val="28"/>
          <w:szCs w:val="28"/>
        </w:rPr>
        <w:t>шался всех его советов.</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Бенчик моргал хитрыми глубокими глазками и встряхивал белесым ч</w:t>
      </w:r>
      <w:r w:rsidRPr="00854F6B">
        <w:rPr>
          <w:rFonts w:ascii="Times New Roman" w:hAnsi="Times New Roman"/>
          <w:sz w:val="28"/>
          <w:szCs w:val="28"/>
        </w:rPr>
        <w:t>у</w:t>
      </w:r>
      <w:r w:rsidRPr="00854F6B">
        <w:rPr>
          <w:rFonts w:ascii="Times New Roman" w:hAnsi="Times New Roman"/>
          <w:sz w:val="28"/>
          <w:szCs w:val="28"/>
        </w:rPr>
        <w:t>бом: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так это не Артаксеркс, это другой царь. Он ни у кого ничего не спрашивает и никого не слушает.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я говорю, что он Мусалин, - объяснил Зелик, сапожник из Киева, человек, который знает все на свете, - там, в Италии, все диктаторы и у всех длинные синие носы, это оттого, что море… И Зелик-сапожник, который знает все на свете, объяснил, как море в Италии, что тоже синее, «девствует» на людей и на их носы. Зелик говорил это серьезно и равнодушно. Не хотят ему верить, то и не надо. Он в этом уверен, потому что точно знает.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Так они долго еще говорили о руководителе Малкине, который так в</w:t>
      </w:r>
      <w:r w:rsidRPr="00854F6B">
        <w:rPr>
          <w:rFonts w:ascii="Times New Roman" w:hAnsi="Times New Roman"/>
          <w:sz w:val="28"/>
          <w:szCs w:val="28"/>
        </w:rPr>
        <w:t>е</w:t>
      </w:r>
      <w:r w:rsidRPr="00854F6B">
        <w:rPr>
          <w:rFonts w:ascii="Times New Roman" w:hAnsi="Times New Roman"/>
          <w:sz w:val="28"/>
          <w:szCs w:val="28"/>
        </w:rPr>
        <w:t>лик в глазах переселенцев. Малкина наградили всеми эпитетами, но говорили про него шепотом, чтобы не услышал, потому что он лютый. Он может р</w:t>
      </w:r>
      <w:r w:rsidRPr="00854F6B">
        <w:rPr>
          <w:rFonts w:ascii="Times New Roman" w:hAnsi="Times New Roman"/>
          <w:sz w:val="28"/>
          <w:szCs w:val="28"/>
        </w:rPr>
        <w:t>у</w:t>
      </w:r>
      <w:r w:rsidRPr="00854F6B">
        <w:rPr>
          <w:rFonts w:ascii="Times New Roman" w:hAnsi="Times New Roman"/>
          <w:sz w:val="28"/>
          <w:szCs w:val="28"/>
        </w:rPr>
        <w:t>гаться и приказать утопиться в Амуре.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Малкин никого не слушал. Малкин уже собирался ехать на «Три балагана», а между тем советовался с Файнманом о том, что делать дальше. Он советовался не для того, чтобы выслушать советы, но для того, чтобы знать, каково действительное положение переселенцев. И после того, в сотый раз повторив свою известную телеграмму про «смертельную опасность», е</w:t>
      </w:r>
      <w:r w:rsidRPr="00854F6B">
        <w:rPr>
          <w:rFonts w:ascii="Times New Roman" w:hAnsi="Times New Roman"/>
          <w:sz w:val="28"/>
          <w:szCs w:val="28"/>
        </w:rPr>
        <w:t>с</w:t>
      </w:r>
      <w:r w:rsidRPr="00854F6B">
        <w:rPr>
          <w:rFonts w:ascii="Times New Roman" w:hAnsi="Times New Roman"/>
          <w:sz w:val="28"/>
          <w:szCs w:val="28"/>
        </w:rPr>
        <w:t>ли ему не вышлют телефонного аппарата, экипажа на рессорах, печатную машинку, кожаную куртку и лошадей с лопатами и специалистами, он сел на тележку, а Файнману велел ехать позади верхом…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Когда Малкин приехал на «Три балагана», то положение там было куда хуже, чем он и другие думали. Все переселенцы были в ярости. Все во</w:t>
      </w:r>
      <w:r w:rsidRPr="00854F6B">
        <w:rPr>
          <w:rFonts w:ascii="Times New Roman" w:hAnsi="Times New Roman"/>
          <w:sz w:val="28"/>
          <w:szCs w:val="28"/>
        </w:rPr>
        <w:t>р</w:t>
      </w:r>
      <w:r w:rsidRPr="00854F6B">
        <w:rPr>
          <w:rFonts w:ascii="Times New Roman" w:hAnsi="Times New Roman"/>
          <w:sz w:val="28"/>
          <w:szCs w:val="28"/>
        </w:rPr>
        <w:t>чали, все готовы были съесть друг друга. Хлеба не было, а сегодня пришла почта. Много людей получили письма, но еще больше не получили.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 которые получили письма, прочитав их, собрались в кучу, а вокруг них все остальные. Они ругали Озеты на местах, Озет здешний, Малкина и Рефоела Муляра. Главные претензии были: с какой стати местечковые Озеты плюют в лицо их семьям и выгоняют их из контор? Почему не дают до сих пор зарабатывать по три рубля в день, как обещали, чтобы можно было п</w:t>
      </w:r>
      <w:r w:rsidRPr="00854F6B">
        <w:rPr>
          <w:rFonts w:ascii="Times New Roman" w:hAnsi="Times New Roman"/>
          <w:sz w:val="28"/>
          <w:szCs w:val="28"/>
        </w:rPr>
        <w:t>о</w:t>
      </w:r>
      <w:r w:rsidRPr="00854F6B">
        <w:rPr>
          <w:rFonts w:ascii="Times New Roman" w:hAnsi="Times New Roman"/>
          <w:sz w:val="28"/>
          <w:szCs w:val="28"/>
        </w:rPr>
        <w:t>слать деньги домой? С какой стати не дают хлеба?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 которые не получили писем, злились на всех: на Комзет, на Амур, который разлился, на почту, которая приходит раз в пятьдесят лет, на своих жен, на самих себя, на Рефоела Муляра и на Малкина. К этим претензиям д</w:t>
      </w:r>
      <w:r w:rsidRPr="00854F6B">
        <w:rPr>
          <w:rFonts w:ascii="Times New Roman" w:hAnsi="Times New Roman"/>
          <w:sz w:val="28"/>
          <w:szCs w:val="28"/>
        </w:rPr>
        <w:t>о</w:t>
      </w:r>
      <w:r w:rsidRPr="00854F6B">
        <w:rPr>
          <w:rFonts w:ascii="Times New Roman" w:hAnsi="Times New Roman"/>
          <w:sz w:val="28"/>
          <w:szCs w:val="28"/>
        </w:rPr>
        <w:t xml:space="preserve">бавили еще, что не хотят работать на канавах. Пусть работают там корейцы. Сюда приехали пахать землю, а не канавы копать. Пусть дадут землю. Пусть дадут квартиры, а есть пускай сейчас дадут…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Бенчик из Баку говорит, что когда Малкин взялся говорить, то даже Бенчик, который говорит очень-очень неплохо, может спрятаться под печку. Потому что физиономия у него, у Малкина, на колесиках. После того, как Малкин говорит, забудешь, что раньше хотел спросить. Вот только что имел множество вопросов, а теперь, когда сидишь на колодках между палатками и слушаешь проповеди Малкина, все вопросы куда-то исчезли. Малкин гов</w:t>
      </w:r>
      <w:r w:rsidRPr="00854F6B">
        <w:rPr>
          <w:rFonts w:ascii="Times New Roman" w:hAnsi="Times New Roman"/>
          <w:sz w:val="28"/>
          <w:szCs w:val="28"/>
        </w:rPr>
        <w:t>о</w:t>
      </w:r>
      <w:r w:rsidRPr="00854F6B">
        <w:rPr>
          <w:rFonts w:ascii="Times New Roman" w:hAnsi="Times New Roman"/>
          <w:sz w:val="28"/>
          <w:szCs w:val="28"/>
        </w:rPr>
        <w:t>рит так уверенно, твердо, что может уговорить, и ему верят. Он слегка шм</w:t>
      </w:r>
      <w:r w:rsidRPr="00854F6B">
        <w:rPr>
          <w:rFonts w:ascii="Times New Roman" w:hAnsi="Times New Roman"/>
          <w:sz w:val="28"/>
          <w:szCs w:val="28"/>
        </w:rPr>
        <w:t>ы</w:t>
      </w:r>
      <w:r w:rsidRPr="00854F6B">
        <w:rPr>
          <w:rFonts w:ascii="Times New Roman" w:hAnsi="Times New Roman"/>
          <w:sz w:val="28"/>
          <w:szCs w:val="28"/>
        </w:rPr>
        <w:t>гает красным носом, вытирает с него маленькие капельки пота и после ка</w:t>
      </w:r>
      <w:r w:rsidRPr="00854F6B">
        <w:rPr>
          <w:rFonts w:ascii="Times New Roman" w:hAnsi="Times New Roman"/>
          <w:sz w:val="28"/>
          <w:szCs w:val="28"/>
        </w:rPr>
        <w:t>ж</w:t>
      </w:r>
      <w:r w:rsidRPr="00854F6B">
        <w:rPr>
          <w:rFonts w:ascii="Times New Roman" w:hAnsi="Times New Roman"/>
          <w:sz w:val="28"/>
          <w:szCs w:val="28"/>
        </w:rPr>
        <w:t>дой фразы машет рукой и все. Отрезал. Больше не о чем спрашивать. Это б</w:t>
      </w:r>
      <w:r w:rsidRPr="00854F6B">
        <w:rPr>
          <w:rFonts w:ascii="Times New Roman" w:hAnsi="Times New Roman"/>
          <w:sz w:val="28"/>
          <w:szCs w:val="28"/>
        </w:rPr>
        <w:t>ы</w:t>
      </w:r>
      <w:r w:rsidRPr="00854F6B">
        <w:rPr>
          <w:rFonts w:ascii="Times New Roman" w:hAnsi="Times New Roman"/>
          <w:sz w:val="28"/>
          <w:szCs w:val="28"/>
        </w:rPr>
        <w:t xml:space="preserve">ла правда, потому что если бы нет, то он бы так уверенно не говорил.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Малкин говорит, что те, кто до сих пор работал, заработали, н а в е р н о е, не меньше, чем два рубля в день, - и рубит рукой. Дальше положение б е з у с л о в н о улучшится, - и еще раз отрубил рукой. Кони и лопаты н е п р е м е н н о завтра будут. Снова отрубил. Строители и землеустроители т о ч н о за неделю б у д у т, и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После этих слов Малкин не успел махнуть рукой. Ему внезапно пер</w:t>
      </w:r>
      <w:r w:rsidRPr="00854F6B">
        <w:rPr>
          <w:rFonts w:ascii="Times New Roman" w:hAnsi="Times New Roman"/>
          <w:sz w:val="28"/>
          <w:szCs w:val="28"/>
        </w:rPr>
        <w:t>е</w:t>
      </w:r>
      <w:r w:rsidRPr="00854F6B">
        <w:rPr>
          <w:rFonts w:ascii="Times New Roman" w:hAnsi="Times New Roman"/>
          <w:sz w:val="28"/>
          <w:szCs w:val="28"/>
        </w:rPr>
        <w:t>били речь. Рефоел Муляр перебил. Рефоел Муляр говорит, что хватит обм</w:t>
      </w:r>
      <w:r w:rsidRPr="00854F6B">
        <w:rPr>
          <w:rFonts w:ascii="Times New Roman" w:hAnsi="Times New Roman"/>
          <w:sz w:val="28"/>
          <w:szCs w:val="28"/>
        </w:rPr>
        <w:t>а</w:t>
      </w:r>
      <w:r w:rsidRPr="00854F6B">
        <w:rPr>
          <w:rFonts w:ascii="Times New Roman" w:hAnsi="Times New Roman"/>
          <w:sz w:val="28"/>
          <w:szCs w:val="28"/>
        </w:rPr>
        <w:t>нывать людей. Всегда товарищ Малкин так уверяет и никогда не выполняет. Это, можно сказать, какой-то бюрократизм. Нельзя обманывать широкие трудящиеся массы. Тут должна быть самокритика. И надо массы удовлетв</w:t>
      </w:r>
      <w:r w:rsidRPr="00854F6B">
        <w:rPr>
          <w:rFonts w:ascii="Times New Roman" w:hAnsi="Times New Roman"/>
          <w:sz w:val="28"/>
          <w:szCs w:val="28"/>
        </w:rPr>
        <w:t>о</w:t>
      </w:r>
      <w:r w:rsidRPr="00854F6B">
        <w:rPr>
          <w:rFonts w:ascii="Times New Roman" w:hAnsi="Times New Roman"/>
          <w:sz w:val="28"/>
          <w:szCs w:val="28"/>
        </w:rPr>
        <w:t>рять…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Нет, Малкин этого не ожидал.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Никто этого не ожидал. Как осмелился Рефоел такое сказать? Как это он перебивает товарища Малкина? Он не имел никакого права перебивать товарища Малкина.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обманывать тоже не надо. Когда обещают, то надо делать. Обещал дать работу на субботу, должна быть на субботу. Взялся сделать четыре по</w:t>
      </w:r>
      <w:r w:rsidRPr="00854F6B">
        <w:rPr>
          <w:rFonts w:ascii="Times New Roman" w:hAnsi="Times New Roman"/>
          <w:sz w:val="28"/>
          <w:szCs w:val="28"/>
        </w:rPr>
        <w:t>д</w:t>
      </w:r>
      <w:r w:rsidRPr="00854F6B">
        <w:rPr>
          <w:rFonts w:ascii="Times New Roman" w:hAnsi="Times New Roman"/>
          <w:sz w:val="28"/>
          <w:szCs w:val="28"/>
        </w:rPr>
        <w:t>ковы, пусть будет четыре, а не три. Без лопат нельзя работать. Так почему же говорят, что без работы не дадут есть?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Хоть Малкин уверен в себе, засунул руки в карманы и слегка покачив</w:t>
      </w:r>
      <w:r w:rsidRPr="00854F6B">
        <w:rPr>
          <w:rFonts w:ascii="Times New Roman" w:hAnsi="Times New Roman"/>
          <w:sz w:val="28"/>
          <w:szCs w:val="28"/>
        </w:rPr>
        <w:t>а</w:t>
      </w:r>
      <w:r w:rsidRPr="00854F6B">
        <w:rPr>
          <w:rFonts w:ascii="Times New Roman" w:hAnsi="Times New Roman"/>
          <w:sz w:val="28"/>
          <w:szCs w:val="28"/>
        </w:rPr>
        <w:t>ет ногой, но все уже смотрят на него, как на побежденного. Все ищут на его лице, что оно покраснеет, а в глазах – смущения. Теперь тонкая кисея, кот</w:t>
      </w:r>
      <w:r w:rsidRPr="00854F6B">
        <w:rPr>
          <w:rFonts w:ascii="Times New Roman" w:hAnsi="Times New Roman"/>
          <w:sz w:val="28"/>
          <w:szCs w:val="28"/>
        </w:rPr>
        <w:t>о</w:t>
      </w:r>
      <w:r w:rsidRPr="00854F6B">
        <w:rPr>
          <w:rFonts w:ascii="Times New Roman" w:hAnsi="Times New Roman"/>
          <w:sz w:val="28"/>
          <w:szCs w:val="28"/>
        </w:rPr>
        <w:t>рая покрывала его авторитет, надорвана и сброшена. Переселенцы смотрят на него, как на голого…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уже у всех множество вопросов. Теперь его голого можно в</w:t>
      </w:r>
      <w:r w:rsidRPr="00854F6B">
        <w:rPr>
          <w:rFonts w:ascii="Times New Roman" w:hAnsi="Times New Roman"/>
          <w:sz w:val="28"/>
          <w:szCs w:val="28"/>
        </w:rPr>
        <w:t>ы</w:t>
      </w:r>
      <w:r w:rsidRPr="00854F6B">
        <w:rPr>
          <w:rFonts w:ascii="Times New Roman" w:hAnsi="Times New Roman"/>
          <w:sz w:val="28"/>
          <w:szCs w:val="28"/>
        </w:rPr>
        <w:t>купать во всех этих вопросах… Нет, сегодня никто не пойдет на работу, даже те, у кого есть лопаты, тоже не пойдут на работу. С такими тачками никто не может работать. Да и такие драные тачки тоже не у всех есть. Большинству работников приходится носить землю лопатами. Набрать лопату земли и о</w:t>
      </w:r>
      <w:r w:rsidRPr="00854F6B">
        <w:rPr>
          <w:rFonts w:ascii="Times New Roman" w:hAnsi="Times New Roman"/>
          <w:sz w:val="28"/>
          <w:szCs w:val="28"/>
        </w:rPr>
        <w:t>т</w:t>
      </w:r>
      <w:r w:rsidRPr="00854F6B">
        <w:rPr>
          <w:rFonts w:ascii="Times New Roman" w:hAnsi="Times New Roman"/>
          <w:sz w:val="28"/>
          <w:szCs w:val="28"/>
        </w:rPr>
        <w:t>нести ее. Еще раз набрать и еще раз отнести – хорошая работа…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кричали почти все. Один другого перекрикивал. Между выкр</w:t>
      </w:r>
      <w:r w:rsidRPr="00854F6B">
        <w:rPr>
          <w:rFonts w:ascii="Times New Roman" w:hAnsi="Times New Roman"/>
          <w:sz w:val="28"/>
          <w:szCs w:val="28"/>
        </w:rPr>
        <w:t>и</w:t>
      </w:r>
      <w:r w:rsidRPr="00854F6B">
        <w:rPr>
          <w:rFonts w:ascii="Times New Roman" w:hAnsi="Times New Roman"/>
          <w:sz w:val="28"/>
          <w:szCs w:val="28"/>
        </w:rPr>
        <w:t>ками слышно было, что были такие, что трубили: Рефоела Муляра надо в</w:t>
      </w:r>
      <w:r w:rsidRPr="00854F6B">
        <w:rPr>
          <w:rFonts w:ascii="Times New Roman" w:hAnsi="Times New Roman"/>
          <w:sz w:val="28"/>
          <w:szCs w:val="28"/>
        </w:rPr>
        <w:t>ы</w:t>
      </w:r>
      <w:r w:rsidRPr="00854F6B">
        <w:rPr>
          <w:rFonts w:ascii="Times New Roman" w:hAnsi="Times New Roman"/>
          <w:sz w:val="28"/>
          <w:szCs w:val="28"/>
        </w:rPr>
        <w:t>брать «наилучшим» старостой. Это человек, который как раз знает, как п</w:t>
      </w:r>
      <w:r w:rsidRPr="00854F6B">
        <w:rPr>
          <w:rFonts w:ascii="Times New Roman" w:hAnsi="Times New Roman"/>
          <w:sz w:val="28"/>
          <w:szCs w:val="28"/>
        </w:rPr>
        <w:t>о</w:t>
      </w:r>
      <w:r w:rsidRPr="00854F6B">
        <w:rPr>
          <w:rFonts w:ascii="Times New Roman" w:hAnsi="Times New Roman"/>
          <w:sz w:val="28"/>
          <w:szCs w:val="28"/>
        </w:rPr>
        <w:t>дойти к простой массе. К простой массе надо уметь найти подход, а Рефоел Муляр как раз может быть старостой.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кричали, но никто не слышал. Малкин стоял внешне спокойный: левая рука – в кармане, правой ковырял в посиневшем носу и, равнодушный ко всему, думал о чем-то постороннем. Некоторые, перебесившись, стали в стороне и заранее сочувствовали Малкину.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Внезапно на большой колоде появился Давид Файнман. Он махал пр</w:t>
      </w:r>
      <w:r w:rsidRPr="00854F6B">
        <w:rPr>
          <w:rFonts w:ascii="Times New Roman" w:hAnsi="Times New Roman"/>
          <w:sz w:val="28"/>
          <w:szCs w:val="28"/>
        </w:rPr>
        <w:t>а</w:t>
      </w:r>
      <w:r w:rsidRPr="00854F6B">
        <w:rPr>
          <w:rFonts w:ascii="Times New Roman" w:hAnsi="Times New Roman"/>
          <w:sz w:val="28"/>
          <w:szCs w:val="28"/>
        </w:rPr>
        <w:t>вой рукой и пытался перекричать всех. Улыбался загорелым уставшим лицом и моргал быстрыми черными глазами. Да пусть же будет тихо! Он должен сказать вещь, что-то очень важное.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Никто не слушал. Все кричали. Наконец Давид перекричал: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Товарищи, прибыли письма! Они у меня. Пусть будет тихо!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Хоть все знали, что это только уловка Файнмана; почта не приходила, и никаких писем нет, однако слово «письма» имеет для переселенцев на чу</w:t>
      </w:r>
      <w:r w:rsidRPr="00854F6B">
        <w:rPr>
          <w:rFonts w:ascii="Times New Roman" w:hAnsi="Times New Roman"/>
          <w:sz w:val="28"/>
          <w:szCs w:val="28"/>
        </w:rPr>
        <w:t>ж</w:t>
      </w:r>
      <w:r w:rsidRPr="00854F6B">
        <w:rPr>
          <w:rFonts w:ascii="Times New Roman" w:hAnsi="Times New Roman"/>
          <w:sz w:val="28"/>
          <w:szCs w:val="28"/>
        </w:rPr>
        <w:t>бине такую силу, что может остановить самую страшную бурю. Давид ул</w:t>
      </w:r>
      <w:r w:rsidRPr="00854F6B">
        <w:rPr>
          <w:rFonts w:ascii="Times New Roman" w:hAnsi="Times New Roman"/>
          <w:sz w:val="28"/>
          <w:szCs w:val="28"/>
        </w:rPr>
        <w:t>ы</w:t>
      </w:r>
      <w:r w:rsidRPr="00854F6B">
        <w:rPr>
          <w:rFonts w:ascii="Times New Roman" w:hAnsi="Times New Roman"/>
          <w:sz w:val="28"/>
          <w:szCs w:val="28"/>
        </w:rPr>
        <w:t>бался, но все видели, что он в гневе. Он хочет сказать много чего. Он проб</w:t>
      </w:r>
      <w:r w:rsidRPr="00854F6B">
        <w:rPr>
          <w:rFonts w:ascii="Times New Roman" w:hAnsi="Times New Roman"/>
          <w:sz w:val="28"/>
          <w:szCs w:val="28"/>
        </w:rPr>
        <w:t>о</w:t>
      </w:r>
      <w:r w:rsidRPr="00854F6B">
        <w:rPr>
          <w:rFonts w:ascii="Times New Roman" w:hAnsi="Times New Roman"/>
          <w:sz w:val="28"/>
          <w:szCs w:val="28"/>
        </w:rPr>
        <w:t>вал помогать себе обеими руками, но левая, покалеченная, не хотела свобо</w:t>
      </w:r>
      <w:r w:rsidRPr="00854F6B">
        <w:rPr>
          <w:rFonts w:ascii="Times New Roman" w:hAnsi="Times New Roman"/>
          <w:sz w:val="28"/>
          <w:szCs w:val="28"/>
        </w:rPr>
        <w:t>д</w:t>
      </w:r>
      <w:r w:rsidRPr="00854F6B">
        <w:rPr>
          <w:rFonts w:ascii="Times New Roman" w:hAnsi="Times New Roman"/>
          <w:sz w:val="28"/>
          <w:szCs w:val="28"/>
        </w:rPr>
        <w:t>но двигаться. Тогда он только правой размахивал и путался.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Товарищи, среди нас есть человек… и хочет сорвать всю работу. Этот человек таки тут… и стоит тут среди нас…</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начали оборачиваться, чтобы увидеть «срывателя» и отодвинуться. Давид, утихомирив толпу, заговорил спокойней. Он сказал, что этот человек подлый; у него на уме только собственные интересы и больше ничего. Чтобы выдвинуть себя на передовые позиции, этот человек готов все разрушить. На самом деле он не больше, чем бузотер. А когда Давид Файнман, разволн</w:t>
      </w:r>
      <w:r w:rsidRPr="00854F6B">
        <w:rPr>
          <w:rFonts w:ascii="Times New Roman" w:hAnsi="Times New Roman"/>
          <w:sz w:val="28"/>
          <w:szCs w:val="28"/>
        </w:rPr>
        <w:t>о</w:t>
      </w:r>
      <w:r w:rsidRPr="00854F6B">
        <w:rPr>
          <w:rFonts w:ascii="Times New Roman" w:hAnsi="Times New Roman"/>
          <w:sz w:val="28"/>
          <w:szCs w:val="28"/>
        </w:rPr>
        <w:t>вавшись, выкрикнул: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Это паскудный Рефоел Муляр!..</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оглядываясь по сторонам, начали искать Рефоела Муляра. А как его не нашли, то и оказалось, что он действительно таки паскудный, что все это еще давно заметили. Таким и должен быть мерзавец. Вот такое желто-сморщенное лицо он должен иметь. Именно такие вылинявшие воспаленные глаза у паскудника. Никто уже не слышал, как Давид дальше позорил Мул</w:t>
      </w:r>
      <w:r w:rsidRPr="00854F6B">
        <w:rPr>
          <w:rFonts w:ascii="Times New Roman" w:hAnsi="Times New Roman"/>
          <w:sz w:val="28"/>
          <w:szCs w:val="28"/>
        </w:rPr>
        <w:t>я</w:t>
      </w:r>
      <w:r w:rsidRPr="00854F6B">
        <w:rPr>
          <w:rFonts w:ascii="Times New Roman" w:hAnsi="Times New Roman"/>
          <w:sz w:val="28"/>
          <w:szCs w:val="28"/>
        </w:rPr>
        <w:t>ра и указывал на все его недостатки. Он рассказал, что временами Муляр не хотел выдавать продукты, хоть у него на складе, безусловно, был хлеб, чтобы подорвать авторитет Малкина, а самому пробиться наверх. Он даже не под</w:t>
      </w:r>
      <w:r w:rsidRPr="00854F6B">
        <w:rPr>
          <w:rFonts w:ascii="Times New Roman" w:hAnsi="Times New Roman"/>
          <w:sz w:val="28"/>
          <w:szCs w:val="28"/>
        </w:rPr>
        <w:t>у</w:t>
      </w:r>
      <w:r w:rsidRPr="00854F6B">
        <w:rPr>
          <w:rFonts w:ascii="Times New Roman" w:hAnsi="Times New Roman"/>
          <w:sz w:val="28"/>
          <w:szCs w:val="28"/>
        </w:rPr>
        <w:t>мал заготовить продукты на несколько дней, думал именно этим разозлить переселенцев.</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Никто уже этого не слышал. Все были заняты собственными мыслями, обдумывали; обсуждали Рефоела, Малкина, смотрели туда, на канал, нах</w:t>
      </w:r>
      <w:r w:rsidRPr="00854F6B">
        <w:rPr>
          <w:rFonts w:ascii="Times New Roman" w:hAnsi="Times New Roman"/>
          <w:sz w:val="28"/>
          <w:szCs w:val="28"/>
        </w:rPr>
        <w:t>и</w:t>
      </w:r>
      <w:r w:rsidRPr="00854F6B">
        <w:rPr>
          <w:rFonts w:ascii="Times New Roman" w:hAnsi="Times New Roman"/>
          <w:sz w:val="28"/>
          <w:szCs w:val="28"/>
        </w:rPr>
        <w:t>жины и на себя.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Свежий звонко-молодой голос снова привлек к себе их внимание. Это говорил Лейзер из Винницы. Он рассчитывал, как бы можно было хорошо заработать. «А к тому же, - кричал он, - надо хотеть работать!».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 пожимал своими узкими мальчишескими плечами и кричал, что н</w:t>
      </w:r>
      <w:r w:rsidRPr="00854F6B">
        <w:rPr>
          <w:rFonts w:ascii="Times New Roman" w:hAnsi="Times New Roman"/>
          <w:sz w:val="28"/>
          <w:szCs w:val="28"/>
        </w:rPr>
        <w:t>а</w:t>
      </w:r>
      <w:r w:rsidRPr="00854F6B">
        <w:rPr>
          <w:rFonts w:ascii="Times New Roman" w:hAnsi="Times New Roman"/>
          <w:sz w:val="28"/>
          <w:szCs w:val="28"/>
        </w:rPr>
        <w:t>до работать утром; не надо останавливаться перед гнусом. Вот он работает на рассвете, просто встает на рассвете и работает.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Подлиза! – сказал кто-то.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Лейзер не слышал. Он сказал, что тем количеством лопат, которое есть, могут работать люди в две смены, если будут работать на рассвете и вечером. Без тачек тоже можно обойтись. Можно сделать носилки. С носилками еще лучше работать. Можно так поставить работу, чтобы землекопы зарабатыв</w:t>
      </w:r>
      <w:r w:rsidRPr="00854F6B">
        <w:rPr>
          <w:rFonts w:ascii="Times New Roman" w:hAnsi="Times New Roman"/>
          <w:sz w:val="28"/>
          <w:szCs w:val="28"/>
        </w:rPr>
        <w:t>а</w:t>
      </w:r>
      <w:r w:rsidRPr="00854F6B">
        <w:rPr>
          <w:rFonts w:ascii="Times New Roman" w:hAnsi="Times New Roman"/>
          <w:sz w:val="28"/>
          <w:szCs w:val="28"/>
        </w:rPr>
        <w:t>ли по несколько рублей в день. Надо, чтобы каждый делал только свою раб</w:t>
      </w:r>
      <w:r w:rsidRPr="00854F6B">
        <w:rPr>
          <w:rFonts w:ascii="Times New Roman" w:hAnsi="Times New Roman"/>
          <w:sz w:val="28"/>
          <w:szCs w:val="28"/>
        </w:rPr>
        <w:t>о</w:t>
      </w:r>
      <w:r w:rsidRPr="00854F6B">
        <w:rPr>
          <w:rFonts w:ascii="Times New Roman" w:hAnsi="Times New Roman"/>
          <w:sz w:val="28"/>
          <w:szCs w:val="28"/>
        </w:rPr>
        <w:t>ту и сократить количество тачковозов. Можно так организовать работу, чт</w:t>
      </w:r>
      <w:r w:rsidRPr="00854F6B">
        <w:rPr>
          <w:rFonts w:ascii="Times New Roman" w:hAnsi="Times New Roman"/>
          <w:sz w:val="28"/>
          <w:szCs w:val="28"/>
        </w:rPr>
        <w:t>о</w:t>
      </w:r>
      <w:r w:rsidRPr="00854F6B">
        <w:rPr>
          <w:rFonts w:ascii="Times New Roman" w:hAnsi="Times New Roman"/>
          <w:sz w:val="28"/>
          <w:szCs w:val="28"/>
        </w:rPr>
        <w:t>бы переселенцы зарабатывали вдвое больше, чем корейцы, потому что к</w:t>
      </w:r>
      <w:r w:rsidRPr="00854F6B">
        <w:rPr>
          <w:rFonts w:ascii="Times New Roman" w:hAnsi="Times New Roman"/>
          <w:sz w:val="28"/>
          <w:szCs w:val="28"/>
        </w:rPr>
        <w:t>о</w:t>
      </w:r>
      <w:r w:rsidRPr="00854F6B">
        <w:rPr>
          <w:rFonts w:ascii="Times New Roman" w:hAnsi="Times New Roman"/>
          <w:sz w:val="28"/>
          <w:szCs w:val="28"/>
        </w:rPr>
        <w:t>рейцы очень хилые и неспособные к организации, едят траву и все. Вот Ле</w:t>
      </w:r>
      <w:r w:rsidRPr="00854F6B">
        <w:rPr>
          <w:rFonts w:ascii="Times New Roman" w:hAnsi="Times New Roman"/>
          <w:sz w:val="28"/>
          <w:szCs w:val="28"/>
        </w:rPr>
        <w:t>й</w:t>
      </w:r>
      <w:r w:rsidRPr="00854F6B">
        <w:rPr>
          <w:rFonts w:ascii="Times New Roman" w:hAnsi="Times New Roman"/>
          <w:sz w:val="28"/>
          <w:szCs w:val="28"/>
        </w:rPr>
        <w:t>зер может одной рукой побить двух корейцев…</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Подлиза! – Еще раз крикнул кто-то так, что Лейзер услышал. Он об</w:t>
      </w:r>
      <w:r w:rsidRPr="00854F6B">
        <w:rPr>
          <w:rFonts w:ascii="Times New Roman" w:hAnsi="Times New Roman"/>
          <w:sz w:val="28"/>
          <w:szCs w:val="28"/>
        </w:rPr>
        <w:t>и</w:t>
      </w:r>
      <w:r w:rsidRPr="00854F6B">
        <w:rPr>
          <w:rFonts w:ascii="Times New Roman" w:hAnsi="Times New Roman"/>
          <w:sz w:val="28"/>
          <w:szCs w:val="28"/>
        </w:rPr>
        <w:t>делся, сошел с колоды и пошел сквозь толпу. Он протискивался и тихо бо</w:t>
      </w:r>
      <w:r w:rsidRPr="00854F6B">
        <w:rPr>
          <w:rFonts w:ascii="Times New Roman" w:hAnsi="Times New Roman"/>
          <w:sz w:val="28"/>
          <w:szCs w:val="28"/>
        </w:rPr>
        <w:t>р</w:t>
      </w:r>
      <w:r w:rsidRPr="00854F6B">
        <w:rPr>
          <w:rFonts w:ascii="Times New Roman" w:hAnsi="Times New Roman"/>
          <w:sz w:val="28"/>
          <w:szCs w:val="28"/>
        </w:rPr>
        <w:t>мотал…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Все равно. Мне все равно. Пусть говорят.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Еще до этого многие переселенцы просили слова. Но позже они пер</w:t>
      </w:r>
      <w:r w:rsidRPr="00854F6B">
        <w:rPr>
          <w:rFonts w:ascii="Times New Roman" w:hAnsi="Times New Roman"/>
          <w:sz w:val="28"/>
          <w:szCs w:val="28"/>
        </w:rPr>
        <w:t>е</w:t>
      </w:r>
      <w:r w:rsidRPr="00854F6B">
        <w:rPr>
          <w:rFonts w:ascii="Times New Roman" w:hAnsi="Times New Roman"/>
          <w:sz w:val="28"/>
          <w:szCs w:val="28"/>
        </w:rPr>
        <w:t>думали. Все нетерпеливо ждали, чтобы Малкин что-нибудь сказал. Все жд</w:t>
      </w:r>
      <w:r w:rsidRPr="00854F6B">
        <w:rPr>
          <w:rFonts w:ascii="Times New Roman" w:hAnsi="Times New Roman"/>
          <w:sz w:val="28"/>
          <w:szCs w:val="28"/>
        </w:rPr>
        <w:t>а</w:t>
      </w:r>
      <w:r w:rsidRPr="00854F6B">
        <w:rPr>
          <w:rFonts w:ascii="Times New Roman" w:hAnsi="Times New Roman"/>
          <w:sz w:val="28"/>
          <w:szCs w:val="28"/>
        </w:rPr>
        <w:t>ли и хотели, чтобы вот сейчас Малкин начал метать громы и молнии. Бенчик из Баку сказал своему соседу: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уже не завидую тем, кто выступил. Горе тем, кто попадет Малкину на язык.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Малкин говорил тихо, спокойно. Он сел на большую колоду, а все сели рядом.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улице начало смеркаться; стал накрапывать дождик, но никто не ушел. Малкин говорил переселенцам, что их претензии вполне правильные. Вполне справедливые, - повторил он. Потом он вытер мокрый нос и предл</w:t>
      </w:r>
      <w:r w:rsidRPr="00854F6B">
        <w:rPr>
          <w:rFonts w:ascii="Times New Roman" w:hAnsi="Times New Roman"/>
          <w:sz w:val="28"/>
          <w:szCs w:val="28"/>
        </w:rPr>
        <w:t>о</w:t>
      </w:r>
      <w:r w:rsidRPr="00854F6B">
        <w:rPr>
          <w:rFonts w:ascii="Times New Roman" w:hAnsi="Times New Roman"/>
          <w:sz w:val="28"/>
          <w:szCs w:val="28"/>
        </w:rPr>
        <w:t>жил обсудить и другую сторону дела.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Малкин планировал примерно так: часть переселенцев поставить к</w:t>
      </w:r>
      <w:r w:rsidRPr="00854F6B">
        <w:rPr>
          <w:rFonts w:ascii="Times New Roman" w:hAnsi="Times New Roman"/>
          <w:sz w:val="28"/>
          <w:szCs w:val="28"/>
        </w:rPr>
        <w:t>о</w:t>
      </w:r>
      <w:r w:rsidRPr="00854F6B">
        <w:rPr>
          <w:rFonts w:ascii="Times New Roman" w:hAnsi="Times New Roman"/>
          <w:sz w:val="28"/>
          <w:szCs w:val="28"/>
        </w:rPr>
        <w:t>пать канавы для стока воды; часть пусть возьмется подвозить лес и начнет строить; часть будет помогать прокладывать дороги. А остальные возьмутся расчищать и обрабатывать землю.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посмотрите!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Чтобы копать канаву, нет необходимого числа лопат. Малкин много раз телеграфом требовал лопаты. Но очевидно, что их трудно получить: до сих пор еще не прислали… взялись бы сейчас строить – так же леса не зав</w:t>
      </w:r>
      <w:r w:rsidRPr="00854F6B">
        <w:rPr>
          <w:rFonts w:ascii="Times New Roman" w:hAnsi="Times New Roman"/>
          <w:sz w:val="28"/>
          <w:szCs w:val="28"/>
        </w:rPr>
        <w:t>е</w:t>
      </w:r>
      <w:r w:rsidRPr="00854F6B">
        <w:rPr>
          <w:rFonts w:ascii="Times New Roman" w:hAnsi="Times New Roman"/>
          <w:sz w:val="28"/>
          <w:szCs w:val="28"/>
        </w:rPr>
        <w:t>зено; строителей нет. А главное, Малкин не знает, на каком месте будут строить. Для этого надо, чтобы специалист сказал.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Заготовить лес очень сложно при таких ненаезженных дорогах, или, лучше сказать, совсем без дорог. Иногда пробовали перевезти немного то</w:t>
      </w:r>
      <w:r w:rsidRPr="00854F6B">
        <w:rPr>
          <w:rFonts w:ascii="Times New Roman" w:hAnsi="Times New Roman"/>
          <w:sz w:val="28"/>
          <w:szCs w:val="28"/>
        </w:rPr>
        <w:t>н</w:t>
      </w:r>
      <w:r w:rsidRPr="00854F6B">
        <w:rPr>
          <w:rFonts w:ascii="Times New Roman" w:hAnsi="Times New Roman"/>
          <w:sz w:val="28"/>
          <w:szCs w:val="28"/>
        </w:rPr>
        <w:t>ких досок из Екатерино-Никольского, но замучили лошадей на18 верстах. Целый день мучились в дороге. Позарез нужен дорожный инженер. Нужен также инженер-строитель. Этого не так легко добиться вообще, а в биро-биджанских условиях особенно. Какой-нибудь паршивый агрономчик из М</w:t>
      </w:r>
      <w:r w:rsidRPr="00854F6B">
        <w:rPr>
          <w:rFonts w:ascii="Times New Roman" w:hAnsi="Times New Roman"/>
          <w:sz w:val="28"/>
          <w:szCs w:val="28"/>
        </w:rPr>
        <w:t>о</w:t>
      </w:r>
      <w:r w:rsidRPr="00854F6B">
        <w:rPr>
          <w:rFonts w:ascii="Times New Roman" w:hAnsi="Times New Roman"/>
          <w:sz w:val="28"/>
          <w:szCs w:val="28"/>
        </w:rPr>
        <w:t>гилева, который там просил девяносто рублей в месяц, и никто на него и смотреть не хотел, хочет в Биро-Биджане 250 рублей в месяц…</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Каждую мелочь Малкин разворачивал, показывал, обдумывал и сразу делал вывод, что никто тут не вредит, это новое дело. Надо потерпеть. Надо немного потерпеть. Но само дело - это дело, да еще и большое.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улице шел дождь, и было темно, но все сидели на сырой земле и смотрели на Малкина, как будто видели его. Казалось, что нос его побледнел. Он стал такой белый и такой нежный, такой хороший, что приятно было смотреть и видеть, как он шмыгает. Они верили этому носу, что все дело только в нескольких днях. Надо только немного потерпеть. Разве можно из-за мелочей бросить такое большое дело, как иметь постоянное место, где могли бы всегда работать и иметь достойную награду за свою работу? Нет, нельзя. Никак нельзя. Все опечалились тем, что идет дождь, что темно, что дождь льется в выкопанные канавы, надо будет потом долго вычерпывать.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Если бы было светло, то наверняка все, что тут сидит, сразу поднялись и пошли бы к канавам работать. Кто бы смотрел на дождь. Они бы ногтями рыли землю. В мешках на плечах носили бы землю. Просто насыпали бы в мешок землю да на плечах и носили бы.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Дождь припустил сильнее. Малкин поднялся и предложил всем идти спать. Медленно поднимались и, шлепая по лужам, расходились. Несколько работников остались с Малкиным на улице. Хотели сказать ему о том, что на завтра продуктов осталось мало. Они ходили смотреть на склад, там не было и крошки хлеба. Не было и ни единой картофелины. На улице темно и идет дождь. Речка Самара сильно разлилась. До села за продуктами сложно до</w:t>
      </w:r>
      <w:r w:rsidRPr="00854F6B">
        <w:rPr>
          <w:rFonts w:ascii="Times New Roman" w:hAnsi="Times New Roman"/>
          <w:sz w:val="28"/>
          <w:szCs w:val="28"/>
        </w:rPr>
        <w:t>б</w:t>
      </w:r>
      <w:r w:rsidRPr="00854F6B">
        <w:rPr>
          <w:rFonts w:ascii="Times New Roman" w:hAnsi="Times New Roman"/>
          <w:sz w:val="28"/>
          <w:szCs w:val="28"/>
        </w:rPr>
        <w:t>раться. Через Самару нет и плохонького мостика.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Наконец ушли и они. Малкин еще долго один ходил по двору, потом, весь мокрый, переходил из одного барака в другой, из одной палатки в др</w:t>
      </w:r>
      <w:r w:rsidRPr="00854F6B">
        <w:rPr>
          <w:rFonts w:ascii="Times New Roman" w:hAnsi="Times New Roman"/>
          <w:sz w:val="28"/>
          <w:szCs w:val="28"/>
        </w:rPr>
        <w:t>у</w:t>
      </w:r>
      <w:r w:rsidRPr="00854F6B">
        <w:rPr>
          <w:rFonts w:ascii="Times New Roman" w:hAnsi="Times New Roman"/>
          <w:sz w:val="28"/>
          <w:szCs w:val="28"/>
        </w:rPr>
        <w:t>гую и просил, чтобы кто-нибудь поехал верхом за хлебом в Самарку. Он п</w:t>
      </w:r>
      <w:r w:rsidRPr="00854F6B">
        <w:rPr>
          <w:rFonts w:ascii="Times New Roman" w:hAnsi="Times New Roman"/>
          <w:sz w:val="28"/>
          <w:szCs w:val="28"/>
        </w:rPr>
        <w:t>о</w:t>
      </w:r>
      <w:r w:rsidRPr="00854F6B">
        <w:rPr>
          <w:rFonts w:ascii="Times New Roman" w:hAnsi="Times New Roman"/>
          <w:sz w:val="28"/>
          <w:szCs w:val="28"/>
        </w:rPr>
        <w:t>бывал во всех бараках, во всех палатках. Выйдя из последнего барака и з</w:t>
      </w:r>
      <w:r w:rsidRPr="00854F6B">
        <w:rPr>
          <w:rFonts w:ascii="Times New Roman" w:hAnsi="Times New Roman"/>
          <w:sz w:val="28"/>
          <w:szCs w:val="28"/>
        </w:rPr>
        <w:t>а</w:t>
      </w:r>
      <w:r w:rsidRPr="00854F6B">
        <w:rPr>
          <w:rFonts w:ascii="Times New Roman" w:hAnsi="Times New Roman"/>
          <w:sz w:val="28"/>
          <w:szCs w:val="28"/>
        </w:rPr>
        <w:t>крыв скрипучие двери, он сразу услышал за спиной еще один скрип, и к нему в темноте подошел Давид Файнман и спросил: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Где бы взять мешки?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Больше Давид Файнман ничего не спрашивал.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Скоро Файнман переобулся в высокие болотные сапоги Малкина и н</w:t>
      </w:r>
      <w:r w:rsidRPr="00854F6B">
        <w:rPr>
          <w:rFonts w:ascii="Times New Roman" w:hAnsi="Times New Roman"/>
          <w:sz w:val="28"/>
          <w:szCs w:val="28"/>
        </w:rPr>
        <w:t>е</w:t>
      </w:r>
      <w:r w:rsidRPr="00854F6B">
        <w:rPr>
          <w:rFonts w:ascii="Times New Roman" w:hAnsi="Times New Roman"/>
          <w:sz w:val="28"/>
          <w:szCs w:val="28"/>
        </w:rPr>
        <w:t>много отъехал, между хижинами послышались торопливые шаги и шлепанье по лужам. Потом послышался бег и шлепанье коня в том же направлении, куда поехал Файнман. Второй всадник готов был съесть себя за то, что не встал раньше и не поехал первым. Он думал догнать его, но понял, что т</w:t>
      </w:r>
      <w:r w:rsidRPr="00854F6B">
        <w:rPr>
          <w:rFonts w:ascii="Times New Roman" w:hAnsi="Times New Roman"/>
          <w:sz w:val="28"/>
          <w:szCs w:val="28"/>
        </w:rPr>
        <w:t>е</w:t>
      </w:r>
      <w:r w:rsidRPr="00854F6B">
        <w:rPr>
          <w:rFonts w:ascii="Times New Roman" w:hAnsi="Times New Roman"/>
          <w:sz w:val="28"/>
          <w:szCs w:val="28"/>
        </w:rPr>
        <w:t>перь никакой пользы от этого не будет…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на рассвете, когда небо было совсем чистое, немного только нач</w:t>
      </w:r>
      <w:r w:rsidRPr="00854F6B">
        <w:rPr>
          <w:rFonts w:ascii="Times New Roman" w:hAnsi="Times New Roman"/>
          <w:sz w:val="28"/>
          <w:szCs w:val="28"/>
        </w:rPr>
        <w:t>а</w:t>
      </w:r>
      <w:r w:rsidRPr="00854F6B">
        <w:rPr>
          <w:rFonts w:ascii="Times New Roman" w:hAnsi="Times New Roman"/>
          <w:sz w:val="28"/>
          <w:szCs w:val="28"/>
        </w:rPr>
        <w:t>ло окрашиваться нежным, невиданно красивым багрянцем, возле села пок</w:t>
      </w:r>
      <w:r w:rsidRPr="00854F6B">
        <w:rPr>
          <w:rFonts w:ascii="Times New Roman" w:hAnsi="Times New Roman"/>
          <w:sz w:val="28"/>
          <w:szCs w:val="28"/>
        </w:rPr>
        <w:t>а</w:t>
      </w:r>
      <w:r w:rsidRPr="00854F6B">
        <w:rPr>
          <w:rFonts w:ascii="Times New Roman" w:hAnsi="Times New Roman"/>
          <w:sz w:val="28"/>
          <w:szCs w:val="28"/>
        </w:rPr>
        <w:t>зались два всадника. Нагруженные лошади еле-еле плелись и покачивали г</w:t>
      </w:r>
      <w:r w:rsidRPr="00854F6B">
        <w:rPr>
          <w:rFonts w:ascii="Times New Roman" w:hAnsi="Times New Roman"/>
          <w:sz w:val="28"/>
          <w:szCs w:val="28"/>
        </w:rPr>
        <w:t>о</w:t>
      </w:r>
      <w:r w:rsidRPr="00854F6B">
        <w:rPr>
          <w:rFonts w:ascii="Times New Roman" w:hAnsi="Times New Roman"/>
          <w:sz w:val="28"/>
          <w:szCs w:val="28"/>
        </w:rPr>
        <w:t>ловами, как будто хотели сбросить тяжелые мешки, которые висят по бокам. Немного погодя можно было разглядеть лица всадников. Совсем близко ви</w:t>
      </w:r>
      <w:r w:rsidRPr="00854F6B">
        <w:rPr>
          <w:rFonts w:ascii="Times New Roman" w:hAnsi="Times New Roman"/>
          <w:sz w:val="28"/>
          <w:szCs w:val="28"/>
        </w:rPr>
        <w:t>д</w:t>
      </w:r>
      <w:r w:rsidRPr="00854F6B">
        <w:rPr>
          <w:rFonts w:ascii="Times New Roman" w:hAnsi="Times New Roman"/>
          <w:sz w:val="28"/>
          <w:szCs w:val="28"/>
        </w:rPr>
        <w:t>но было, что это едет Лейзер и везет два полных мешка.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Малкин стоял среди переселенцев и смотрел на Лейзера.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Славный парень Лейзер, - подумал Малкин. – Но очень любит эффе</w:t>
      </w:r>
      <w:r w:rsidRPr="00854F6B">
        <w:rPr>
          <w:rFonts w:ascii="Times New Roman" w:hAnsi="Times New Roman"/>
          <w:sz w:val="28"/>
          <w:szCs w:val="28"/>
        </w:rPr>
        <w:t>к</w:t>
      </w:r>
      <w:r w:rsidRPr="00854F6B">
        <w:rPr>
          <w:rFonts w:ascii="Times New Roman" w:hAnsi="Times New Roman"/>
          <w:sz w:val="28"/>
          <w:szCs w:val="28"/>
        </w:rPr>
        <w:t>ты.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Малкин присмотрелся внимательней и увидел, что позади Лейзера, н</w:t>
      </w:r>
      <w:r w:rsidRPr="00854F6B">
        <w:rPr>
          <w:rFonts w:ascii="Times New Roman" w:hAnsi="Times New Roman"/>
          <w:sz w:val="28"/>
          <w:szCs w:val="28"/>
        </w:rPr>
        <w:t>е</w:t>
      </w:r>
      <w:r w:rsidRPr="00854F6B">
        <w:rPr>
          <w:rFonts w:ascii="Times New Roman" w:hAnsi="Times New Roman"/>
          <w:sz w:val="28"/>
          <w:szCs w:val="28"/>
        </w:rPr>
        <w:t>много дальше, едет Давид Файнман тоже с двумя мешками, перекинутыми через лошадиную спину. У Давида Файнмана, кроме двух мешков с хлебом, болталась еще его левая рука. Она у него высохла, левая рука. Григорьевцы в Елизаветграде ее покалечили.</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3402"/>
        <w:contextualSpacing/>
        <w:jc w:val="both"/>
        <w:rPr>
          <w:rFonts w:ascii="Times New Roman" w:hAnsi="Times New Roman"/>
          <w:b/>
          <w:sz w:val="28"/>
          <w:szCs w:val="28"/>
        </w:rPr>
      </w:pPr>
      <w:r w:rsidRPr="00854F6B">
        <w:rPr>
          <w:rFonts w:ascii="Times New Roman" w:hAnsi="Times New Roman"/>
          <w:b/>
          <w:sz w:val="28"/>
          <w:szCs w:val="28"/>
        </w:rPr>
        <w:t>ПИСЬМА</w:t>
      </w:r>
    </w:p>
    <w:p w:rsidR="007A2827" w:rsidRPr="00854F6B" w:rsidRDefault="007A2827" w:rsidP="00D52C41">
      <w:pPr>
        <w:pStyle w:val="ListParagraph"/>
        <w:numPr>
          <w:ilvl w:val="0"/>
          <w:numId w:val="2"/>
        </w:numPr>
        <w:spacing w:line="240" w:lineRule="auto"/>
        <w:ind w:firstLine="709"/>
        <w:jc w:val="both"/>
        <w:rPr>
          <w:rFonts w:ascii="Times New Roman" w:hAnsi="Times New Roman"/>
          <w:sz w:val="28"/>
          <w:szCs w:val="28"/>
        </w:rPr>
      </w:pPr>
      <w:r w:rsidRPr="00854F6B">
        <w:rPr>
          <w:rFonts w:ascii="Times New Roman" w:hAnsi="Times New Roman"/>
          <w:b/>
          <w:sz w:val="28"/>
          <w:szCs w:val="28"/>
        </w:rPr>
        <w:t>От Баси</w:t>
      </w:r>
      <w:r w:rsidRPr="00854F6B">
        <w:rPr>
          <w:rFonts w:ascii="Times New Roman" w:hAnsi="Times New Roman"/>
          <w:sz w:val="28"/>
          <w:szCs w:val="28"/>
        </w:rPr>
        <w:t>.</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в-третьих: ты думаешь, что тут ничего не знают? Знают, все зн</w:t>
      </w:r>
      <w:r w:rsidRPr="00854F6B">
        <w:rPr>
          <w:rFonts w:ascii="Times New Roman" w:hAnsi="Times New Roman"/>
          <w:sz w:val="28"/>
          <w:szCs w:val="28"/>
        </w:rPr>
        <w:t>а</w:t>
      </w:r>
      <w:r w:rsidRPr="00854F6B">
        <w:rPr>
          <w:rFonts w:ascii="Times New Roman" w:hAnsi="Times New Roman"/>
          <w:sz w:val="28"/>
          <w:szCs w:val="28"/>
        </w:rPr>
        <w:t>ют. Таки ваши же люди пишут, что вы зарабатываете по восемь рублей в день. Что ж, скажи, пожалуйста, или тебе память изменила. Или ты забыл, что оставил мне четверо сосунков в твоем прекрасном отцовском доме. Хоть бы он занялся, твой дом, и сгорел, прежде чем я его высокий избитый порог переступила.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Слышишь, Мейлах, твой старший сын забирается на шкаф и кричит, что видит отца. У меня сердце обрывается, когда он вспоминает твое имя, т</w:t>
      </w:r>
      <w:r w:rsidRPr="00854F6B">
        <w:rPr>
          <w:rFonts w:ascii="Times New Roman" w:hAnsi="Times New Roman"/>
          <w:sz w:val="28"/>
          <w:szCs w:val="28"/>
        </w:rPr>
        <w:t>а</w:t>
      </w:r>
      <w:r w:rsidRPr="00854F6B">
        <w:rPr>
          <w:rFonts w:ascii="Times New Roman" w:hAnsi="Times New Roman"/>
          <w:sz w:val="28"/>
          <w:szCs w:val="28"/>
        </w:rPr>
        <w:t>ки и оттого, что он отчаянный и что карабкается на хороший шкаф. Конечно, он стоит, твое счастье, на курьих ножках…</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закончу на этом: наш дом, наследство от твоего отца, заваливается, совсем заваливается, а у меня нет и щепочки топлива на зиму. Скажу тебе, я уже не замазываю бурые пятна. Что ж, если оно все равно течет.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совсем забыла тогда сказать: ты, знаешь, Мейлах, я никогда еще так легко не ходила беременной, как вот теперь. Что я уже помучилась с теми, небось, хорошо помнишь. Я все время должна была лежать в кровати. А т</w:t>
      </w:r>
      <w:r w:rsidRPr="00854F6B">
        <w:rPr>
          <w:rFonts w:ascii="Times New Roman" w:hAnsi="Times New Roman"/>
          <w:sz w:val="28"/>
          <w:szCs w:val="28"/>
        </w:rPr>
        <w:t>е</w:t>
      </w:r>
      <w:r w:rsidRPr="00854F6B">
        <w:rPr>
          <w:rFonts w:ascii="Times New Roman" w:hAnsi="Times New Roman"/>
          <w:sz w:val="28"/>
          <w:szCs w:val="28"/>
        </w:rPr>
        <w:t>перь я хожу, все делаю, вздыхаю и плачу по тебе, да и все равно. Сколько раз ни пошевелится он у меня в животе, этот мальчишка, столько раз у меня сердце стынет, скучая по тебе…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Слышишь, Мейлах, Эстер Машбир – та красотка, которая всегда дол</w:t>
      </w:r>
      <w:r w:rsidRPr="00854F6B">
        <w:rPr>
          <w:rFonts w:ascii="Times New Roman" w:hAnsi="Times New Roman"/>
          <w:sz w:val="28"/>
          <w:szCs w:val="28"/>
        </w:rPr>
        <w:t>ж</w:t>
      </w:r>
      <w:r w:rsidRPr="00854F6B">
        <w:rPr>
          <w:rFonts w:ascii="Times New Roman" w:hAnsi="Times New Roman"/>
          <w:sz w:val="28"/>
          <w:szCs w:val="28"/>
        </w:rPr>
        <w:t>на была иметь двух служанок: еврейку – чтобы присматривать за хозяйством, и христианку – для черной работы, - так эта Эстер нашла хороший заработок: она обмывает покойников. Настоящих мертвых покойников. Слышишь, я не пойму, как вот такие изнеженные руки могут браться за такую работу. Да мне, однако, безразлично.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должна тебе рассказать, что я наверняка чувствовала бы себя лучше во время родов, если бы знала, что ты стоишь за дверью. Хотя зачем это? Помочь ты мне все равно не поможешь. И когда я знаю, что ты стоишь за дверью и из глаз у тебя идет кровь, то мне будет легче кричать…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Так, чуть не забыла спросить: говорят, что у вас был большой потоп и вы все утонули, что от вас и пылинки не осталось. Хоть бы у всех языки п</w:t>
      </w:r>
      <w:r w:rsidRPr="00854F6B">
        <w:rPr>
          <w:rFonts w:ascii="Times New Roman" w:hAnsi="Times New Roman"/>
          <w:sz w:val="28"/>
          <w:szCs w:val="28"/>
        </w:rPr>
        <w:t>о</w:t>
      </w:r>
      <w:r w:rsidRPr="00854F6B">
        <w:rPr>
          <w:rFonts w:ascii="Times New Roman" w:hAnsi="Times New Roman"/>
          <w:sz w:val="28"/>
          <w:szCs w:val="28"/>
        </w:rPr>
        <w:t>отсыхали, такое плетут, но сообщи мне сейчас телеграммой, до сих пор вы там стоите в воде?..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закончу на том: но она же имеет много врагов, Эстер Машбир. Г</w:t>
      </w:r>
      <w:r w:rsidRPr="00854F6B">
        <w:rPr>
          <w:rFonts w:ascii="Times New Roman" w:hAnsi="Times New Roman"/>
          <w:sz w:val="28"/>
          <w:szCs w:val="28"/>
        </w:rPr>
        <w:t>о</w:t>
      </w:r>
      <w:r w:rsidRPr="00854F6B">
        <w:rPr>
          <w:rFonts w:ascii="Times New Roman" w:hAnsi="Times New Roman"/>
          <w:sz w:val="28"/>
          <w:szCs w:val="28"/>
        </w:rPr>
        <w:t>ворят, что она безбожная женщина и такие холеные ручки не могут обмывать покойников. Ой, Мейлах, да и дрянные же люди у нас в местечке. Ей просто завидуют. Конечно, представь себе, сейчас таки много покойников в месте</w:t>
      </w:r>
      <w:r w:rsidRPr="00854F6B">
        <w:rPr>
          <w:rFonts w:ascii="Times New Roman" w:hAnsi="Times New Roman"/>
          <w:sz w:val="28"/>
          <w:szCs w:val="28"/>
        </w:rPr>
        <w:t>ч</w:t>
      </w:r>
      <w:r w:rsidRPr="00854F6B">
        <w:rPr>
          <w:rFonts w:ascii="Times New Roman" w:hAnsi="Times New Roman"/>
          <w:sz w:val="28"/>
          <w:szCs w:val="28"/>
        </w:rPr>
        <w:t>ке, и можно на этом иметь неплохой заработок. Потому ей таки завидуют. Зато… да она, Эстер, тоже маху не даст, поэтому она становится в сентябре на кладбище и за один месяц зарабатывает себе на жизнь аж на три месяца. Ах, такая Эстер…</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я тебе скажу, Мейлах, в местечке теперь так повелось, что на нек</w:t>
      </w:r>
      <w:r w:rsidRPr="00854F6B">
        <w:rPr>
          <w:rFonts w:ascii="Times New Roman" w:hAnsi="Times New Roman"/>
          <w:sz w:val="28"/>
          <w:szCs w:val="28"/>
        </w:rPr>
        <w:t>о</w:t>
      </w:r>
      <w:r w:rsidRPr="00854F6B">
        <w:rPr>
          <w:rFonts w:ascii="Times New Roman" w:hAnsi="Times New Roman"/>
          <w:sz w:val="28"/>
          <w:szCs w:val="28"/>
        </w:rPr>
        <w:t>торых и вовсе не обращают внимания. Хоть бы тут распростерся и умер, на тебя никто и не оглянется. Где же ты видел, больше половины местечка мрет с голоду – разве на них на всех насмотришься? Если уж «гоям» сейчас на черта сдалось местечко, то уже точно плохо.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тебя, Мейлах, это не касается. Я не из тех женщин, которые могут тебе делать гадости. Кажется, что за десять лет жизни со мной ты меня уже хорошо знаешь. Я хочу, чтобы ты добился какой-нибудь цели, потому что вся наша жизнь теперь зависит от тебя. Но когда видишь, что больше пол</w:t>
      </w:r>
      <w:r w:rsidRPr="00854F6B">
        <w:rPr>
          <w:rFonts w:ascii="Times New Roman" w:hAnsi="Times New Roman"/>
          <w:sz w:val="28"/>
          <w:szCs w:val="28"/>
        </w:rPr>
        <w:t>о</w:t>
      </w:r>
      <w:r w:rsidRPr="00854F6B">
        <w:rPr>
          <w:rFonts w:ascii="Times New Roman" w:hAnsi="Times New Roman"/>
          <w:sz w:val="28"/>
          <w:szCs w:val="28"/>
        </w:rPr>
        <w:t>вины местечка простирается на улицах, то уже об этом и пишешь…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Только все это меня обходит, потому что и вправду: зачем же той Э</w:t>
      </w:r>
      <w:r w:rsidRPr="00854F6B">
        <w:rPr>
          <w:rFonts w:ascii="Times New Roman" w:hAnsi="Times New Roman"/>
          <w:sz w:val="28"/>
          <w:szCs w:val="28"/>
        </w:rPr>
        <w:t>с</w:t>
      </w:r>
      <w:r w:rsidRPr="00854F6B">
        <w:rPr>
          <w:rFonts w:ascii="Times New Roman" w:hAnsi="Times New Roman"/>
          <w:sz w:val="28"/>
          <w:szCs w:val="28"/>
        </w:rPr>
        <w:t>тер столько денег, если один ребенок у нее умер, а другой уже на божьей д</w:t>
      </w:r>
      <w:r w:rsidRPr="00854F6B">
        <w:rPr>
          <w:rFonts w:ascii="Times New Roman" w:hAnsi="Times New Roman"/>
          <w:sz w:val="28"/>
          <w:szCs w:val="28"/>
        </w:rPr>
        <w:t>о</w:t>
      </w:r>
      <w:r w:rsidRPr="00854F6B">
        <w:rPr>
          <w:rFonts w:ascii="Times New Roman" w:hAnsi="Times New Roman"/>
          <w:sz w:val="28"/>
          <w:szCs w:val="28"/>
        </w:rPr>
        <w:t>роге. А для себя самой она уже пиров, как раньше, не справляет. Так я об этом и не хочу больше разговаривать…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Лучше пиши мне, почему у вас там солнце мучается, что оно там у вас не всходит и заходит, как положено? И когда ты мне пришлешь деньги? Да если же я никак не могу жить в этой берлоге, да еще и без копейки денег! А когда я пришла в Озет, то он мне показал на порог. Ты послушай только: раньше обещали давать большую помощь, а теперь – никакого внимания. Они плюют в лицо и выгоняют прочь! Слышишь, это, конечно, преступление с их стороны.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 не забудь написать, когда ты меня заберешь отсюда. Хоть я и не знаю, куда я там денусь с детьми. Шлемку надо отдать в школу, или он мне голову скрутит. А главное, куда я денусь с младенцем, если правда, что гнус кусается, да он же его съест совсем…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Исроэл-шорник пишет, что вы там лежите на чердаке да еще ноете на нем. Скажи мне, прошу, что это за чердак, что вы должны на нем лежать и почему вы на нем не можете вытянуть ноги. Представь себе, чего только не написал тот Исроэл. Такие ужасные вещи, что волосы дыбом встают. Сег</w:t>
      </w:r>
      <w:r w:rsidRPr="00854F6B">
        <w:rPr>
          <w:rFonts w:ascii="Times New Roman" w:hAnsi="Times New Roman"/>
          <w:sz w:val="28"/>
          <w:szCs w:val="28"/>
        </w:rPr>
        <w:t>о</w:t>
      </w:r>
      <w:r w:rsidRPr="00854F6B">
        <w:rPr>
          <w:rFonts w:ascii="Times New Roman" w:hAnsi="Times New Roman"/>
          <w:sz w:val="28"/>
          <w:szCs w:val="28"/>
        </w:rPr>
        <w:t>дня я слышала, что он уже совсем хотел приехать домой, но «они» его зас</w:t>
      </w:r>
      <w:r w:rsidRPr="00854F6B">
        <w:rPr>
          <w:rFonts w:ascii="Times New Roman" w:hAnsi="Times New Roman"/>
          <w:sz w:val="28"/>
          <w:szCs w:val="28"/>
        </w:rPr>
        <w:t>а</w:t>
      </w:r>
      <w:r w:rsidRPr="00854F6B">
        <w:rPr>
          <w:rFonts w:ascii="Times New Roman" w:hAnsi="Times New Roman"/>
          <w:sz w:val="28"/>
          <w:szCs w:val="28"/>
        </w:rPr>
        <w:t>дили; какую-то такую контербанду он там развел, вот его за то и посадили. Прошу тебя, Мейлах, не связывайся с «ними» и не попадай к «ним» в руки. Пусть оно ярким огнем горит. Не хочу я того добра. Я только хочу, чтобы ты добился какой-то цели, чтобы уже и мы зажили. Все местечко смотрит на м</w:t>
      </w:r>
      <w:r w:rsidRPr="00854F6B">
        <w:rPr>
          <w:rFonts w:ascii="Times New Roman" w:hAnsi="Times New Roman"/>
          <w:sz w:val="28"/>
          <w:szCs w:val="28"/>
        </w:rPr>
        <w:t>е</w:t>
      </w:r>
      <w:r w:rsidRPr="00854F6B">
        <w:rPr>
          <w:rFonts w:ascii="Times New Roman" w:hAnsi="Times New Roman"/>
          <w:sz w:val="28"/>
          <w:szCs w:val="28"/>
        </w:rPr>
        <w:t>ня такими глазами, что чуть не лопаются от зависти. Спрашивают меня, як</w:t>
      </w:r>
      <w:r w:rsidRPr="00854F6B">
        <w:rPr>
          <w:rFonts w:ascii="Times New Roman" w:hAnsi="Times New Roman"/>
          <w:sz w:val="28"/>
          <w:szCs w:val="28"/>
        </w:rPr>
        <w:t>о</w:t>
      </w:r>
      <w:r w:rsidRPr="00854F6B">
        <w:rPr>
          <w:rFonts w:ascii="Times New Roman" w:hAnsi="Times New Roman"/>
          <w:sz w:val="28"/>
          <w:szCs w:val="28"/>
        </w:rPr>
        <w:t>бы, что ты пишешь, а тем временем завидуют. И так уже очень интересуются тобой…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закончу на том: почему это все мужья посылают своим женам большие деньги, а от моего «тумана» я и гроша не вижу. Как будто мои дети безотцовщина или пасынки. А когда они видят, что дети бухгалтера жуют хлеб, то они разве не должны хотеть? Пусть мне беда будет, если я выгляжу, как раньше. От тоски у меня зубы попортились, и я уже такая стала, как хрыч…</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Слышишь, Мейлах, из тех сорока двух рублей, которые положены мне, я хочу сразу после родов поставить себе золотой зуб… Посмотрел бы ты на бухгалтерову золотозубую, как он ей к лицу, этот зуб. Да что ты скажешь. Ведь она теперь самая важная хозяйка в местечке. Что он получает - каждого пятнадцатого числа сорок рублей и отдает ей до последней копейки. Но, п</w:t>
      </w:r>
      <w:r w:rsidRPr="00854F6B">
        <w:rPr>
          <w:rFonts w:ascii="Times New Roman" w:hAnsi="Times New Roman"/>
          <w:sz w:val="28"/>
          <w:szCs w:val="28"/>
        </w:rPr>
        <w:t>о</w:t>
      </w:r>
      <w:r w:rsidRPr="00854F6B">
        <w:rPr>
          <w:rFonts w:ascii="Times New Roman" w:hAnsi="Times New Roman"/>
          <w:sz w:val="28"/>
          <w:szCs w:val="28"/>
        </w:rPr>
        <w:t>верь мне, что и с золотым зубом она моей пятки не стоит. Хоть я и совсем дошла, но черт меня еще не прибрал.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Пусть мне горе будет, если я понимаю, что ты пишешь, будто ты не скучаешь. Когда «они» писали в газетах, что еврейские молодые люди пр</w:t>
      </w:r>
      <w:r w:rsidRPr="00854F6B">
        <w:rPr>
          <w:rFonts w:ascii="Times New Roman" w:hAnsi="Times New Roman"/>
          <w:sz w:val="28"/>
          <w:szCs w:val="28"/>
        </w:rPr>
        <w:t>и</w:t>
      </w:r>
      <w:r w:rsidRPr="00854F6B">
        <w:rPr>
          <w:rFonts w:ascii="Times New Roman" w:hAnsi="Times New Roman"/>
          <w:sz w:val="28"/>
          <w:szCs w:val="28"/>
        </w:rPr>
        <w:t>ударяют там за девушками, за тамошними, то я им черта лысого поверила. Но когда ты пишешь, что не скучаешь, то они, может, правы. Что же, ты д</w:t>
      </w:r>
      <w:r w:rsidRPr="00854F6B">
        <w:rPr>
          <w:rFonts w:ascii="Times New Roman" w:hAnsi="Times New Roman"/>
          <w:sz w:val="28"/>
          <w:szCs w:val="28"/>
        </w:rPr>
        <w:t>у</w:t>
      </w:r>
      <w:r w:rsidRPr="00854F6B">
        <w:rPr>
          <w:rFonts w:ascii="Times New Roman" w:hAnsi="Times New Roman"/>
          <w:sz w:val="28"/>
          <w:szCs w:val="28"/>
        </w:rPr>
        <w:t>маешь, что тебе поможет то, что ты так далеко? Это таки на краю света, но уж как-то добраться можно. Смотри только: я тут буду сидеть, чернеть от п</w:t>
      </w:r>
      <w:r w:rsidRPr="00854F6B">
        <w:rPr>
          <w:rFonts w:ascii="Times New Roman" w:hAnsi="Times New Roman"/>
          <w:sz w:val="28"/>
          <w:szCs w:val="28"/>
        </w:rPr>
        <w:t>е</w:t>
      </w:r>
      <w:r w:rsidRPr="00854F6B">
        <w:rPr>
          <w:rFonts w:ascii="Times New Roman" w:hAnsi="Times New Roman"/>
          <w:sz w:val="28"/>
          <w:szCs w:val="28"/>
        </w:rPr>
        <w:t>реживаний и тяготиться миром, а он с девушками, да еще к тому же с каза</w:t>
      </w:r>
      <w:r w:rsidRPr="00854F6B">
        <w:rPr>
          <w:rFonts w:ascii="Times New Roman" w:hAnsi="Times New Roman"/>
          <w:sz w:val="28"/>
          <w:szCs w:val="28"/>
        </w:rPr>
        <w:t>ч</w:t>
      </w:r>
      <w:r w:rsidRPr="00854F6B">
        <w:rPr>
          <w:rFonts w:ascii="Times New Roman" w:hAnsi="Times New Roman"/>
          <w:sz w:val="28"/>
          <w:szCs w:val="28"/>
        </w:rPr>
        <w:t>ками, будет водиться. Да ну его в болото…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раньше тебе забыла дописать: был у меня твой брат. То есть он сидит у меня целыми днями, что же ему, сердечному, делать, если за целое лето он пошил две пары штанов на базар да перелицевал пальто бухгалтера. Посл</w:t>
      </w:r>
      <w:r w:rsidRPr="00854F6B">
        <w:rPr>
          <w:rFonts w:ascii="Times New Roman" w:hAnsi="Times New Roman"/>
          <w:sz w:val="28"/>
          <w:szCs w:val="28"/>
        </w:rPr>
        <w:t>у</w:t>
      </w:r>
      <w:r w:rsidRPr="00854F6B">
        <w:rPr>
          <w:rFonts w:ascii="Times New Roman" w:hAnsi="Times New Roman"/>
          <w:sz w:val="28"/>
          <w:szCs w:val="28"/>
        </w:rPr>
        <w:t>шал бы ты, как он может говорить про любовь, твой Сролик, таки как очень-очень взрослый. Он сидит у меня и рассказывает мне, что беременность мне очень-очень к лицу. Поверь мне, кишки можно порвать со смеху. А вдруг он говорит, что сегодня поехал бы, если бы ты взял его к себе, вот, умник твой Сролик, все местечко поехало бы, если бы ты взял к себе…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пусть только закончу на том: Исроэл-шорник пишет, что ты таск</w:t>
      </w:r>
      <w:r w:rsidRPr="00854F6B">
        <w:rPr>
          <w:rFonts w:ascii="Times New Roman" w:hAnsi="Times New Roman"/>
          <w:sz w:val="28"/>
          <w:szCs w:val="28"/>
        </w:rPr>
        <w:t>а</w:t>
      </w:r>
      <w:r w:rsidRPr="00854F6B">
        <w:rPr>
          <w:rFonts w:ascii="Times New Roman" w:hAnsi="Times New Roman"/>
          <w:sz w:val="28"/>
          <w:szCs w:val="28"/>
        </w:rPr>
        <w:t>ешь железные дубы и стал такой, что только кожа да кости. Что это за дер</w:t>
      </w:r>
      <w:r w:rsidRPr="00854F6B">
        <w:rPr>
          <w:rFonts w:ascii="Times New Roman" w:hAnsi="Times New Roman"/>
          <w:sz w:val="28"/>
          <w:szCs w:val="28"/>
        </w:rPr>
        <w:t>е</w:t>
      </w:r>
      <w:r w:rsidRPr="00854F6B">
        <w:rPr>
          <w:rFonts w:ascii="Times New Roman" w:hAnsi="Times New Roman"/>
          <w:sz w:val="28"/>
          <w:szCs w:val="28"/>
        </w:rPr>
        <w:t>вья такие, что ты их должен таскать? Может, ты бы там кого нашел? Не отд</w:t>
      </w:r>
      <w:r w:rsidRPr="00854F6B">
        <w:rPr>
          <w:rFonts w:ascii="Times New Roman" w:hAnsi="Times New Roman"/>
          <w:sz w:val="28"/>
          <w:szCs w:val="28"/>
        </w:rPr>
        <w:t>а</w:t>
      </w:r>
      <w:r w:rsidRPr="00854F6B">
        <w:rPr>
          <w:rFonts w:ascii="Times New Roman" w:hAnsi="Times New Roman"/>
          <w:sz w:val="28"/>
          <w:szCs w:val="28"/>
        </w:rPr>
        <w:t>вать же все силы какому-то несчастью. Прошу тебя, береги себя, береги свое здоровье и найми себе хорошую квартиру, выпиши меня к себе…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Ага, вот что, мне не надо столько сена, и коси его там меньше. Ты же сам хорошо знаешь, что я не из тех, кто хочет весь мир проглотить. Сколько у тебя есть сена, для меня хватит. Пусть уже другие немножко косят. И таки сразу мне обо всем напиши.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Ты помнишь Йохаведу, Ицикову невестку, которой всегда было всего на свете мало? У них, вишь, была лавка, которая славилась на всю округу. Теперь она сошла на нет. У нас в Лукашине был большой ветер и большой дождь, вот все ее бумаги и разлетелись. А немного конфет там растаяло и п</w:t>
      </w:r>
      <w:r w:rsidRPr="00854F6B">
        <w:rPr>
          <w:rFonts w:ascii="Times New Roman" w:hAnsi="Times New Roman"/>
          <w:sz w:val="28"/>
          <w:szCs w:val="28"/>
        </w:rPr>
        <w:t>о</w:t>
      </w:r>
      <w:r w:rsidRPr="00854F6B">
        <w:rPr>
          <w:rFonts w:ascii="Times New Roman" w:hAnsi="Times New Roman"/>
          <w:sz w:val="28"/>
          <w:szCs w:val="28"/>
        </w:rPr>
        <w:t>плыло, и за один день она уничтожила всю свою лавочку. Уже к ней фи</w:t>
      </w:r>
      <w:r w:rsidRPr="00854F6B">
        <w:rPr>
          <w:rFonts w:ascii="Times New Roman" w:hAnsi="Times New Roman"/>
          <w:sz w:val="28"/>
          <w:szCs w:val="28"/>
        </w:rPr>
        <w:t>н</w:t>
      </w:r>
      <w:r w:rsidRPr="00854F6B">
        <w:rPr>
          <w:rFonts w:ascii="Times New Roman" w:hAnsi="Times New Roman"/>
          <w:sz w:val="28"/>
          <w:szCs w:val="28"/>
        </w:rPr>
        <w:t>агент не ходит. Он уже вообще у нас в местечке редкий гость. Когда он пр</w:t>
      </w:r>
      <w:r w:rsidRPr="00854F6B">
        <w:rPr>
          <w:rFonts w:ascii="Times New Roman" w:hAnsi="Times New Roman"/>
          <w:sz w:val="28"/>
          <w:szCs w:val="28"/>
        </w:rPr>
        <w:t>и</w:t>
      </w:r>
      <w:r w:rsidRPr="00854F6B">
        <w:rPr>
          <w:rFonts w:ascii="Times New Roman" w:hAnsi="Times New Roman"/>
          <w:sz w:val="28"/>
          <w:szCs w:val="28"/>
        </w:rPr>
        <w:t>езжает в местечко, то его посылают описать «ЭПО», так уже некого опис</w:t>
      </w:r>
      <w:r w:rsidRPr="00854F6B">
        <w:rPr>
          <w:rFonts w:ascii="Times New Roman" w:hAnsi="Times New Roman"/>
          <w:sz w:val="28"/>
          <w:szCs w:val="28"/>
        </w:rPr>
        <w:t>ы</w:t>
      </w:r>
      <w:r w:rsidRPr="00854F6B">
        <w:rPr>
          <w:rFonts w:ascii="Times New Roman" w:hAnsi="Times New Roman"/>
          <w:sz w:val="28"/>
          <w:szCs w:val="28"/>
        </w:rPr>
        <w:t>вать. Уже у лавочников ничего нет. Они уже распродали последнее барахло. А теперь, когда им нечего продавать, они так и сохнут.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я тебе говорю еще раз, что это не твоя забота, я уже не раз тут с твоим Сроликом вспоминаю тебя, что ты еще счастливый, что заблаговр</w:t>
      </w:r>
      <w:r w:rsidRPr="00854F6B">
        <w:rPr>
          <w:rFonts w:ascii="Times New Roman" w:hAnsi="Times New Roman"/>
          <w:sz w:val="28"/>
          <w:szCs w:val="28"/>
        </w:rPr>
        <w:t>е</w:t>
      </w:r>
      <w:r w:rsidRPr="00854F6B">
        <w:rPr>
          <w:rFonts w:ascii="Times New Roman" w:hAnsi="Times New Roman"/>
          <w:sz w:val="28"/>
          <w:szCs w:val="28"/>
        </w:rPr>
        <w:t>менно выскочил, твой Сролик то же самое говорит, и он очень-очень смеется надо мной…</w:t>
      </w:r>
    </w:p>
    <w:p w:rsidR="007A2827" w:rsidRPr="00854F6B" w:rsidRDefault="007A2827" w:rsidP="00D52C41">
      <w:pPr>
        <w:pStyle w:val="ListParagraph"/>
        <w:numPr>
          <w:ilvl w:val="0"/>
          <w:numId w:val="2"/>
        </w:numPr>
        <w:spacing w:line="240" w:lineRule="auto"/>
        <w:ind w:firstLine="709"/>
        <w:jc w:val="both"/>
        <w:rPr>
          <w:rFonts w:ascii="Times New Roman" w:hAnsi="Times New Roman"/>
          <w:b/>
          <w:sz w:val="28"/>
          <w:szCs w:val="28"/>
        </w:rPr>
      </w:pPr>
      <w:r w:rsidRPr="00854F6B">
        <w:rPr>
          <w:rFonts w:ascii="Times New Roman" w:hAnsi="Times New Roman"/>
          <w:b/>
          <w:sz w:val="28"/>
          <w:szCs w:val="28"/>
        </w:rPr>
        <w:t>От Мейлаха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 этот день Мейлах не пошел на работу, в этот день никто не пошел на работу. Когда привезли почту, каждый счастливец, который получил письмо, уединился и читал его только про себя. Потом все счастливцы читали письма один другому. Позже к чтению присоединились и несчастные, те, кто писем не получил. И когда каждый уже знал, что пишется в другом, то все вместе начали обдумывать  и растолковывать.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Один только Мейлах ни с кем не делился. Он не хочет знать, что кому пишут. С него достаточно и своего горя. Но ни за что никому он не расск</w:t>
      </w:r>
      <w:r w:rsidRPr="00854F6B">
        <w:rPr>
          <w:rFonts w:ascii="Times New Roman" w:hAnsi="Times New Roman"/>
          <w:sz w:val="28"/>
          <w:szCs w:val="28"/>
        </w:rPr>
        <w:t>а</w:t>
      </w:r>
      <w:r w:rsidRPr="00854F6B">
        <w:rPr>
          <w:rFonts w:ascii="Times New Roman" w:hAnsi="Times New Roman"/>
          <w:sz w:val="28"/>
          <w:szCs w:val="28"/>
        </w:rPr>
        <w:t>жет, что у него самого происходит. Таким он был всегда, с тех пор как встал на ноги.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Мейлах ездил на ярмарку купить себе немного дроби, немного пакли, немного сушеных ягод, то и тогда не любил совать свой нос в чужую паклю и не любил, когда кто совал свой нос в его корзину. Он всегда бродил по ярмарке один. Что уже ни выговаривала ему за это Бася, бесполезно. Хотя Бася и дети были единственными существами, каких он любил и с какими он был сердечно связан.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сегодня вечером, когда канавы были заброшены на целый безр</w:t>
      </w:r>
      <w:r w:rsidRPr="00854F6B">
        <w:rPr>
          <w:rFonts w:ascii="Times New Roman" w:hAnsi="Times New Roman"/>
          <w:sz w:val="28"/>
          <w:szCs w:val="28"/>
        </w:rPr>
        <w:t>а</w:t>
      </w:r>
      <w:r w:rsidRPr="00854F6B">
        <w:rPr>
          <w:rFonts w:ascii="Times New Roman" w:hAnsi="Times New Roman"/>
          <w:sz w:val="28"/>
          <w:szCs w:val="28"/>
        </w:rPr>
        <w:t>ботный день, Мейлах медленно подошел к канаве и сел. Он закурил цигарку и поплевал вокруг себя. Тут он еще раз перечитал письмо и на каждой стро</w:t>
      </w:r>
      <w:r w:rsidRPr="00854F6B">
        <w:rPr>
          <w:rFonts w:ascii="Times New Roman" w:hAnsi="Times New Roman"/>
          <w:sz w:val="28"/>
          <w:szCs w:val="28"/>
        </w:rPr>
        <w:t>ч</w:t>
      </w:r>
      <w:r w:rsidRPr="00854F6B">
        <w:rPr>
          <w:rFonts w:ascii="Times New Roman" w:hAnsi="Times New Roman"/>
          <w:sz w:val="28"/>
          <w:szCs w:val="28"/>
        </w:rPr>
        <w:t>ке представлял себе, какой может быть сейчас его Бася, какие гримасы она делала, когда писала письмо. Лицо ее наверняка очень изменилось от бер</w:t>
      </w:r>
      <w:r w:rsidRPr="00854F6B">
        <w:rPr>
          <w:rFonts w:ascii="Times New Roman" w:hAnsi="Times New Roman"/>
          <w:sz w:val="28"/>
          <w:szCs w:val="28"/>
        </w:rPr>
        <w:t>е</w:t>
      </w:r>
      <w:r w:rsidRPr="00854F6B">
        <w:rPr>
          <w:rFonts w:ascii="Times New Roman" w:hAnsi="Times New Roman"/>
          <w:sz w:val="28"/>
          <w:szCs w:val="28"/>
        </w:rPr>
        <w:t>менности. Губы посинели, только глаза, наверное, те же самые: большие, к</w:t>
      </w:r>
      <w:r w:rsidRPr="00854F6B">
        <w:rPr>
          <w:rFonts w:ascii="Times New Roman" w:hAnsi="Times New Roman"/>
          <w:sz w:val="28"/>
          <w:szCs w:val="28"/>
        </w:rPr>
        <w:t>о</w:t>
      </w:r>
      <w:r w:rsidRPr="00854F6B">
        <w:rPr>
          <w:rFonts w:ascii="Times New Roman" w:hAnsi="Times New Roman"/>
          <w:sz w:val="28"/>
          <w:szCs w:val="28"/>
        </w:rPr>
        <w:t>ричневые, немного косенькие. Эти буквы тоже такие большие, синие, как и</w:t>
      </w:r>
      <w:r w:rsidRPr="00854F6B">
        <w:rPr>
          <w:rFonts w:ascii="Times New Roman" w:hAnsi="Times New Roman"/>
          <w:sz w:val="28"/>
          <w:szCs w:val="28"/>
        </w:rPr>
        <w:t>н</w:t>
      </w:r>
      <w:r w:rsidRPr="00854F6B">
        <w:rPr>
          <w:rFonts w:ascii="Times New Roman" w:hAnsi="Times New Roman"/>
          <w:sz w:val="28"/>
          <w:szCs w:val="28"/>
        </w:rPr>
        <w:t>дюки, когда они надуваются. Кулаки Мейлаха сами собой сжались, напря</w:t>
      </w:r>
      <w:r w:rsidRPr="00854F6B">
        <w:rPr>
          <w:rFonts w:ascii="Times New Roman" w:hAnsi="Times New Roman"/>
          <w:sz w:val="28"/>
          <w:szCs w:val="28"/>
        </w:rPr>
        <w:t>г</w:t>
      </w:r>
      <w:r w:rsidRPr="00854F6B">
        <w:rPr>
          <w:rFonts w:ascii="Times New Roman" w:hAnsi="Times New Roman"/>
          <w:sz w:val="28"/>
          <w:szCs w:val="28"/>
        </w:rPr>
        <w:t>лись, и ему вдруг ужасно захотелось быть рядом с Басей, чтобы ей не было так тяжело.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Ее горе пусть лучше мне будет, - невольно проговорили его губы, а руки вдруг потяжелели, и голова стала как свинцом налита и ужасно забол</w:t>
      </w:r>
      <w:r w:rsidRPr="00854F6B">
        <w:rPr>
          <w:rFonts w:ascii="Times New Roman" w:hAnsi="Times New Roman"/>
          <w:sz w:val="28"/>
          <w:szCs w:val="28"/>
        </w:rPr>
        <w:t>е</w:t>
      </w:r>
      <w:r w:rsidRPr="00854F6B">
        <w:rPr>
          <w:rFonts w:ascii="Times New Roman" w:hAnsi="Times New Roman"/>
          <w:sz w:val="28"/>
          <w:szCs w:val="28"/>
        </w:rPr>
        <w:t>ла. Мейлах бросил окурок и большим пальцем босой ноги разгреб мягкую землю, сделал ямку, положил туда окурок и снова засыпал землей. Потом поднялся, посмотрел вокруг. Вон там он видит роскошные зеленотравные л</w:t>
      </w:r>
      <w:r w:rsidRPr="00854F6B">
        <w:rPr>
          <w:rFonts w:ascii="Times New Roman" w:hAnsi="Times New Roman"/>
          <w:sz w:val="28"/>
          <w:szCs w:val="28"/>
        </w:rPr>
        <w:t>у</w:t>
      </w:r>
      <w:r w:rsidRPr="00854F6B">
        <w:rPr>
          <w:rFonts w:ascii="Times New Roman" w:hAnsi="Times New Roman"/>
          <w:sz w:val="28"/>
          <w:szCs w:val="28"/>
        </w:rPr>
        <w:t>га; вон туда вниз течет стремительная Самара; вокруг стоят, как вечные час</w:t>
      </w:r>
      <w:r w:rsidRPr="00854F6B">
        <w:rPr>
          <w:rFonts w:ascii="Times New Roman" w:hAnsi="Times New Roman"/>
          <w:sz w:val="28"/>
          <w:szCs w:val="28"/>
        </w:rPr>
        <w:t>о</w:t>
      </w:r>
      <w:r w:rsidRPr="00854F6B">
        <w:rPr>
          <w:rFonts w:ascii="Times New Roman" w:hAnsi="Times New Roman"/>
          <w:sz w:val="28"/>
          <w:szCs w:val="28"/>
        </w:rPr>
        <w:t>вые, окутанные туманом горы; а сюда ближе – длинные выкопанные канавы и насыпи земли вдоль них. Но ни одного человека не видно. Все переселенцы копошатся среди хижин и палаток. Ему вдруг полегчало на сердце от того, что тут никого нет. Оно бы лучше было, если бы и река не шумела так в г</w:t>
      </w:r>
      <w:r w:rsidRPr="00854F6B">
        <w:rPr>
          <w:rFonts w:ascii="Times New Roman" w:hAnsi="Times New Roman"/>
          <w:sz w:val="28"/>
          <w:szCs w:val="28"/>
        </w:rPr>
        <w:t>о</w:t>
      </w:r>
      <w:r w:rsidRPr="00854F6B">
        <w:rPr>
          <w:rFonts w:ascii="Times New Roman" w:hAnsi="Times New Roman"/>
          <w:sz w:val="28"/>
          <w:szCs w:val="28"/>
        </w:rPr>
        <w:t>лове… или пусть уже: может, под этот шум не так будет грызть тоска. Ме</w:t>
      </w:r>
      <w:r w:rsidRPr="00854F6B">
        <w:rPr>
          <w:rFonts w:ascii="Times New Roman" w:hAnsi="Times New Roman"/>
          <w:sz w:val="28"/>
          <w:szCs w:val="28"/>
        </w:rPr>
        <w:t>й</w:t>
      </w:r>
      <w:r w:rsidRPr="00854F6B">
        <w:rPr>
          <w:rFonts w:ascii="Times New Roman" w:hAnsi="Times New Roman"/>
          <w:sz w:val="28"/>
          <w:szCs w:val="28"/>
        </w:rPr>
        <w:t>лах свободно дышал, раздувая ноздри длинного мясистого носа, и улыбался в прокуренные табаком усы. Слезы душевного волнения застилали его глаза, и он таки больше ничего не хотел видеть. Хорошо, что это так, он бы только хотел вот так сидеть наедине с Басей, смотреть в ее широко раскрытые к</w:t>
      </w:r>
      <w:r w:rsidRPr="00854F6B">
        <w:rPr>
          <w:rFonts w:ascii="Times New Roman" w:hAnsi="Times New Roman"/>
          <w:sz w:val="28"/>
          <w:szCs w:val="28"/>
        </w:rPr>
        <w:t>о</w:t>
      </w:r>
      <w:r w:rsidRPr="00854F6B">
        <w:rPr>
          <w:rFonts w:ascii="Times New Roman" w:hAnsi="Times New Roman"/>
          <w:sz w:val="28"/>
          <w:szCs w:val="28"/>
        </w:rPr>
        <w:t>сенькие глаза, и пусть себе там речка шумит.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Зачем только Бася извелась. Баба, со всеми бабами наравне, пишет письмо, как все бабы пишут. А какая славная Бася когда-то была! Если бы она не была такая бедная, навряд ли она досталась бы Мейлаху. Да, а что она там пишет про Сролика?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Да то пустое!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Мейлах ей напишет: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«Дорогая моя, славная Баська. За деньги не вставляй себе зуб. Ты мне и так хорошая. За Сролика не бойся. Поправляйся, за детьми присматривай и заботься о новорожденном ребенке. А чтобы быть при твоих родах и стоять за дверью…»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Об этом Мейлах мысленно не хотел писать. Тогда, когда он будет п</w:t>
      </w:r>
      <w:r w:rsidRPr="00854F6B">
        <w:rPr>
          <w:rFonts w:ascii="Times New Roman" w:hAnsi="Times New Roman"/>
          <w:sz w:val="28"/>
          <w:szCs w:val="28"/>
        </w:rPr>
        <w:t>и</w:t>
      </w:r>
      <w:r w:rsidRPr="00854F6B">
        <w:rPr>
          <w:rFonts w:ascii="Times New Roman" w:hAnsi="Times New Roman"/>
          <w:sz w:val="28"/>
          <w:szCs w:val="28"/>
        </w:rPr>
        <w:t>сать на бумаге, он и про роды припишет то, что ему именно тогда придет в голову. А пока что он перебирал другие Басины вопросы и мысленно отв</w:t>
      </w:r>
      <w:r w:rsidRPr="00854F6B">
        <w:rPr>
          <w:rFonts w:ascii="Times New Roman" w:hAnsi="Times New Roman"/>
          <w:sz w:val="28"/>
          <w:szCs w:val="28"/>
        </w:rPr>
        <w:t>е</w:t>
      </w:r>
      <w:r w:rsidRPr="00854F6B">
        <w:rPr>
          <w:rFonts w:ascii="Times New Roman" w:hAnsi="Times New Roman"/>
          <w:sz w:val="28"/>
          <w:szCs w:val="28"/>
        </w:rPr>
        <w:t>чал.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«Дорогая Бася. Никто не утонул. До нас вода и не дошла. Мы тогда б</w:t>
      </w:r>
      <w:r w:rsidRPr="00854F6B">
        <w:rPr>
          <w:rFonts w:ascii="Times New Roman" w:hAnsi="Times New Roman"/>
          <w:sz w:val="28"/>
          <w:szCs w:val="28"/>
        </w:rPr>
        <w:t>ы</w:t>
      </w:r>
      <w:r w:rsidRPr="00854F6B">
        <w:rPr>
          <w:rFonts w:ascii="Times New Roman" w:hAnsi="Times New Roman"/>
          <w:sz w:val="28"/>
          <w:szCs w:val="28"/>
        </w:rPr>
        <w:t>ли в поле и косили сено, когда нам рассказали про потоп (у нас тут называе</w:t>
      </w:r>
      <w:r w:rsidRPr="00854F6B">
        <w:rPr>
          <w:rFonts w:ascii="Times New Roman" w:hAnsi="Times New Roman"/>
          <w:sz w:val="28"/>
          <w:szCs w:val="28"/>
        </w:rPr>
        <w:t>т</w:t>
      </w:r>
      <w:r w:rsidRPr="00854F6B">
        <w:rPr>
          <w:rFonts w:ascii="Times New Roman" w:hAnsi="Times New Roman"/>
          <w:sz w:val="28"/>
          <w:szCs w:val="28"/>
        </w:rPr>
        <w:t>ся «разлив», потому что вода разливается). Дожди тут можно терпеть и сол</w:t>
      </w:r>
      <w:r w:rsidRPr="00854F6B">
        <w:rPr>
          <w:rFonts w:ascii="Times New Roman" w:hAnsi="Times New Roman"/>
          <w:sz w:val="28"/>
          <w:szCs w:val="28"/>
        </w:rPr>
        <w:t>н</w:t>
      </w:r>
      <w:r w:rsidRPr="00854F6B">
        <w:rPr>
          <w:rFonts w:ascii="Times New Roman" w:hAnsi="Times New Roman"/>
          <w:sz w:val="28"/>
          <w:szCs w:val="28"/>
        </w:rPr>
        <w:t xml:space="preserve">це тоже. Климат, безусловно, действует (тут у нас говорят «влияет»). Но стерпеть можно. Это все пустое. Прошу тебя, не беспокойся, голодный ли я или слабый. Я не голодный и не слабый».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это все мелочи. Об этом можно будет написать в конце письма, а начнет Мейлах так: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«Мой дорогой Басюк. (Да, «Басюк» ей написать, пусть знает). Я люблю тебя и очень скучаю за тобой и за детьми, и я уже тут, не сглазить, такой х</w:t>
      </w:r>
      <w:r w:rsidRPr="00854F6B">
        <w:rPr>
          <w:rFonts w:ascii="Times New Roman" w:hAnsi="Times New Roman"/>
          <w:sz w:val="28"/>
          <w:szCs w:val="28"/>
        </w:rPr>
        <w:t>о</w:t>
      </w:r>
      <w:r w:rsidRPr="00854F6B">
        <w:rPr>
          <w:rFonts w:ascii="Times New Roman" w:hAnsi="Times New Roman"/>
          <w:sz w:val="28"/>
          <w:szCs w:val="28"/>
        </w:rPr>
        <w:t>зяин, каким я еще никогда не был. Имею на свою долю лошадку, целую у</w:t>
      </w:r>
      <w:r w:rsidRPr="00854F6B">
        <w:rPr>
          <w:rFonts w:ascii="Times New Roman" w:hAnsi="Times New Roman"/>
          <w:sz w:val="28"/>
          <w:szCs w:val="28"/>
        </w:rPr>
        <w:t>п</w:t>
      </w:r>
      <w:r w:rsidRPr="00854F6B">
        <w:rPr>
          <w:rFonts w:ascii="Times New Roman" w:hAnsi="Times New Roman"/>
          <w:sz w:val="28"/>
          <w:szCs w:val="28"/>
        </w:rPr>
        <w:t>ряжь и участок земли, больший, чем у нас «гои» имеют, тут это зовется «кр</w:t>
      </w:r>
      <w:r w:rsidRPr="00854F6B">
        <w:rPr>
          <w:rFonts w:ascii="Times New Roman" w:hAnsi="Times New Roman"/>
          <w:sz w:val="28"/>
          <w:szCs w:val="28"/>
        </w:rPr>
        <w:t>е</w:t>
      </w:r>
      <w:r w:rsidRPr="00854F6B">
        <w:rPr>
          <w:rFonts w:ascii="Times New Roman" w:hAnsi="Times New Roman"/>
          <w:sz w:val="28"/>
          <w:szCs w:val="28"/>
        </w:rPr>
        <w:t>стьяне», просто «крестьяне». Мы тут пахать не будем так, как другие крест</w:t>
      </w:r>
      <w:r w:rsidRPr="00854F6B">
        <w:rPr>
          <w:rFonts w:ascii="Times New Roman" w:hAnsi="Times New Roman"/>
          <w:sz w:val="28"/>
          <w:szCs w:val="28"/>
        </w:rPr>
        <w:t>ь</w:t>
      </w:r>
      <w:r w:rsidRPr="00854F6B">
        <w:rPr>
          <w:rFonts w:ascii="Times New Roman" w:hAnsi="Times New Roman"/>
          <w:sz w:val="28"/>
          <w:szCs w:val="28"/>
        </w:rPr>
        <w:t>яне, а тракторами и машинами, как в Америке и как в заграничных странах. Мы даже не будем сеять то, что наши гои, или крестьяне. Мы засеем рис, т</w:t>
      </w:r>
      <w:r w:rsidRPr="00854F6B">
        <w:rPr>
          <w:rFonts w:ascii="Times New Roman" w:hAnsi="Times New Roman"/>
          <w:sz w:val="28"/>
          <w:szCs w:val="28"/>
        </w:rPr>
        <w:t>а</w:t>
      </w:r>
      <w:r w:rsidRPr="00854F6B">
        <w:rPr>
          <w:rFonts w:ascii="Times New Roman" w:hAnsi="Times New Roman"/>
          <w:sz w:val="28"/>
          <w:szCs w:val="28"/>
        </w:rPr>
        <w:t>ки настоящий рис, который покупают в лавках. И все мы тут будем сеять…»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этом слове в письме Мейлах остановится, поставит большую точку и будет писать дальше.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 чем же я сейчас буду писать?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Про дом, например, он напишет позднее. Про сено, которое каждый должен для себя сам заготовить, потому что некого нанять и никто об этом и не думает – поздней напишет. Про гнус тоже позднее… Сейчас он напишет вот что: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«Дорогая Бася. У нас солнце восходит так, что когда я сплю, ты там мучаешься, а когда ты спишь, я тут мучаюсь. Потому что оно, солнце, у нас на семь часов раньше. А что ты говоришь, например, что я не соскучился, так скажи мне: по чему я должен скучать? По заваленному отцовскому дому я не могу тосковать. По пустому курятнику я не могу тосковать. Ярмарку, сама хорошо знаешь, я всю жизнь ненавидел, а финагента последние годы еще больше. Так что по всему этому мне нечего тосковать. А за тобой и детьми я ужасно соскучился. Я хочу теперь тебя целовать, как когда-то, в косенькие глаза твои, потому что я тебя таки действительно люблю».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Мейлах перебрал все свои мысли, как когда-то перебирал паклю, и увидел, что главное он уже Басе написал. Он должен только рассказать ей, что дом для их коллектива почти готов; что коров им дают, но некому их д</w:t>
      </w:r>
      <w:r w:rsidRPr="00854F6B">
        <w:rPr>
          <w:rFonts w:ascii="Times New Roman" w:hAnsi="Times New Roman"/>
          <w:sz w:val="28"/>
          <w:szCs w:val="28"/>
        </w:rPr>
        <w:t>о</w:t>
      </w:r>
      <w:r w:rsidRPr="00854F6B">
        <w:rPr>
          <w:rFonts w:ascii="Times New Roman" w:hAnsi="Times New Roman"/>
          <w:sz w:val="28"/>
          <w:szCs w:val="28"/>
        </w:rPr>
        <w:t>ить; что тут выдают кредиты, чтобы неплохо прожить. Но еще Бася должна знать (под этими словами онсделает несколько жирных черт), что ничьей м</w:t>
      </w:r>
      <w:r w:rsidRPr="00854F6B">
        <w:rPr>
          <w:rFonts w:ascii="Times New Roman" w:hAnsi="Times New Roman"/>
          <w:sz w:val="28"/>
          <w:szCs w:val="28"/>
        </w:rPr>
        <w:t>и</w:t>
      </w:r>
      <w:r w:rsidRPr="00854F6B">
        <w:rPr>
          <w:rFonts w:ascii="Times New Roman" w:hAnsi="Times New Roman"/>
          <w:sz w:val="28"/>
          <w:szCs w:val="28"/>
        </w:rPr>
        <w:t>лости тут искать не надо. Заходишь, выписывают тебе билет и выдают ден</w:t>
      </w:r>
      <w:r w:rsidRPr="00854F6B">
        <w:rPr>
          <w:rFonts w:ascii="Times New Roman" w:hAnsi="Times New Roman"/>
          <w:sz w:val="28"/>
          <w:szCs w:val="28"/>
        </w:rPr>
        <w:t>ь</w:t>
      </w:r>
      <w:r w:rsidRPr="00854F6B">
        <w:rPr>
          <w:rFonts w:ascii="Times New Roman" w:hAnsi="Times New Roman"/>
          <w:sz w:val="28"/>
          <w:szCs w:val="28"/>
        </w:rPr>
        <w:t>ги без чьей-либо милости. А потом Мейлах должен написать ей очень ва</w:t>
      </w:r>
      <w:r w:rsidRPr="00854F6B">
        <w:rPr>
          <w:rFonts w:ascii="Times New Roman" w:hAnsi="Times New Roman"/>
          <w:sz w:val="28"/>
          <w:szCs w:val="28"/>
        </w:rPr>
        <w:t>ж</w:t>
      </w:r>
      <w:r w:rsidRPr="00854F6B">
        <w:rPr>
          <w:rFonts w:ascii="Times New Roman" w:hAnsi="Times New Roman"/>
          <w:sz w:val="28"/>
          <w:szCs w:val="28"/>
        </w:rPr>
        <w:t>ную вещь: о зиме.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«Моя дорогая Бася. Тут все как раз наоборот. Здешние мужики (крест</w:t>
      </w:r>
      <w:r w:rsidRPr="00854F6B">
        <w:rPr>
          <w:rFonts w:ascii="Times New Roman" w:hAnsi="Times New Roman"/>
          <w:sz w:val="28"/>
          <w:szCs w:val="28"/>
        </w:rPr>
        <w:t>ь</w:t>
      </w:r>
      <w:r w:rsidRPr="00854F6B">
        <w:rPr>
          <w:rFonts w:ascii="Times New Roman" w:hAnsi="Times New Roman"/>
          <w:sz w:val="28"/>
          <w:szCs w:val="28"/>
        </w:rPr>
        <w:t>яне, значит) спят и пьянствуют, а зимы ждут, как рая. Если прошлой зимой мы лежали на три сажени в земле и пропадали со свету: были и голы, и босы, то этой зимой мы будем жить-поживать, но так - на всю катушку. Я думаю собрать этой зимой хорошие деньги. Я возьму тебя сюда. Посажу тебя с детьми в новый дом. Ты будешь кормить детей, а я буду работать, а когда они вырастут, то им не надо будет ездить по ярмаркам. Паклей и курами им не нужно будет торговать. У них будет своя таки, моя собственность. Не к</w:t>
      </w:r>
      <w:r w:rsidRPr="00854F6B">
        <w:rPr>
          <w:rFonts w:ascii="Times New Roman" w:hAnsi="Times New Roman"/>
          <w:sz w:val="28"/>
          <w:szCs w:val="28"/>
        </w:rPr>
        <w:t>у</w:t>
      </w:r>
      <w:r w:rsidRPr="00854F6B">
        <w:rPr>
          <w:rFonts w:ascii="Times New Roman" w:hAnsi="Times New Roman"/>
          <w:sz w:val="28"/>
          <w:szCs w:val="28"/>
        </w:rPr>
        <w:t>пленная, а заработанная. Они будут простыми крестьянами, и им будет х</w:t>
      </w:r>
      <w:r w:rsidRPr="00854F6B">
        <w:rPr>
          <w:rFonts w:ascii="Times New Roman" w:hAnsi="Times New Roman"/>
          <w:sz w:val="28"/>
          <w:szCs w:val="28"/>
        </w:rPr>
        <w:t>о</w:t>
      </w:r>
      <w:r w:rsidRPr="00854F6B">
        <w:rPr>
          <w:rFonts w:ascii="Times New Roman" w:hAnsi="Times New Roman"/>
          <w:sz w:val="28"/>
          <w:szCs w:val="28"/>
        </w:rPr>
        <w:t>рошо».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Мейлах напрягал мозг, чтобы еще что-нибудь приписать, но чувствовал страшную усталость. Большой нос свободно вдыхал воздух, а глаза были полны слез душевного волнения.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Что же написать Басе еще?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Нет, он теперь не может думать. Написать ей, например, что гнус хоть и кусается, но не страшно, можно стерпеть, - то это будет очень просто, она не поверит. Писать ей, что тут есть, где заработать и за деньги можно все достать – это уже Мейлах ей как-то писал.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 про зависть: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«Моя любимая Баська. Теперь ты завидуешь, а когда-нибудь и тебе п</w:t>
      </w:r>
      <w:r w:rsidRPr="00854F6B">
        <w:rPr>
          <w:rFonts w:ascii="Times New Roman" w:hAnsi="Times New Roman"/>
          <w:sz w:val="28"/>
          <w:szCs w:val="28"/>
        </w:rPr>
        <w:t>о</w:t>
      </w:r>
      <w:r w:rsidRPr="00854F6B">
        <w:rPr>
          <w:rFonts w:ascii="Times New Roman" w:hAnsi="Times New Roman"/>
          <w:sz w:val="28"/>
          <w:szCs w:val="28"/>
        </w:rPr>
        <w:t>завидуют. Ты сама говоришь, что все очень хотят знать, что я пишу. Да, да, я тебе охотно верю. Мы засеяли много десятин разным зерном (тут это зовется «культуры»), даже сад с овощами у нас тоже будет. Кто тут пробовал что-нибудь сажать, родит все очень хорошо. И у нас будут дома, кроме бараков. Хоть деревянные, но это все равно. В них тепло, как в ухе. А на зиму одежду нам готовят и все необходимое. Ну, скажи сама, Басюк, разве нам не будут завидовать, так нам наверняка будут завидовать все…».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Мейлах потер свои заскорузлые руки и весело начал идти, но не успел сделать несколько шагов, как земля убежала из-под ног. Мейлах упал и сил</w:t>
      </w:r>
      <w:r w:rsidRPr="00854F6B">
        <w:rPr>
          <w:rFonts w:ascii="Times New Roman" w:hAnsi="Times New Roman"/>
          <w:sz w:val="28"/>
          <w:szCs w:val="28"/>
        </w:rPr>
        <w:t>ь</w:t>
      </w:r>
      <w:r w:rsidRPr="00854F6B">
        <w:rPr>
          <w:rFonts w:ascii="Times New Roman" w:hAnsi="Times New Roman"/>
          <w:sz w:val="28"/>
          <w:szCs w:val="28"/>
        </w:rPr>
        <w:t>но ударился. Но сразу вскочил на ноги и огляделся. Вспомнив о только что передуманном, не хотел переживать из-за боли. Понемногу выбрался из к</w:t>
      </w:r>
      <w:r w:rsidRPr="00854F6B">
        <w:rPr>
          <w:rFonts w:ascii="Times New Roman" w:hAnsi="Times New Roman"/>
          <w:sz w:val="28"/>
          <w:szCs w:val="28"/>
        </w:rPr>
        <w:t>а</w:t>
      </w:r>
      <w:r w:rsidRPr="00854F6B">
        <w:rPr>
          <w:rFonts w:ascii="Times New Roman" w:hAnsi="Times New Roman"/>
          <w:sz w:val="28"/>
          <w:szCs w:val="28"/>
        </w:rPr>
        <w:t>навы и похромал к домишкам, которые были теперь окутаны темнотой. Он не чувствовал боли, но твердо поставить ногу не мог. Когда он дохромал до палаток, там уже поужинали. Мейлаху забыли оставить ужин, но он не очень-то и спешил за ним. Света не было, и переселенцы уже поползли в свои тесные хижины. Мейлах долго еще бродил и не хотел идти в свою п</w:t>
      </w:r>
      <w:r w:rsidRPr="00854F6B">
        <w:rPr>
          <w:rFonts w:ascii="Times New Roman" w:hAnsi="Times New Roman"/>
          <w:sz w:val="28"/>
          <w:szCs w:val="28"/>
        </w:rPr>
        <w:t>а</w:t>
      </w:r>
      <w:r w:rsidRPr="00854F6B">
        <w:rPr>
          <w:rFonts w:ascii="Times New Roman" w:hAnsi="Times New Roman"/>
          <w:sz w:val="28"/>
          <w:szCs w:val="28"/>
        </w:rPr>
        <w:t>латку: там ему мешают думать; ему мешают смотреть на Басю и разговар</w:t>
      </w:r>
      <w:r w:rsidRPr="00854F6B">
        <w:rPr>
          <w:rFonts w:ascii="Times New Roman" w:hAnsi="Times New Roman"/>
          <w:sz w:val="28"/>
          <w:szCs w:val="28"/>
        </w:rPr>
        <w:t>и</w:t>
      </w:r>
      <w:r w:rsidRPr="00854F6B">
        <w:rPr>
          <w:rFonts w:ascii="Times New Roman" w:hAnsi="Times New Roman"/>
          <w:sz w:val="28"/>
          <w:szCs w:val="28"/>
        </w:rPr>
        <w:t>вать с ней. Он лег на землю и оперся головой о стенку хижины. Долго смо</w:t>
      </w:r>
      <w:r w:rsidRPr="00854F6B">
        <w:rPr>
          <w:rFonts w:ascii="Times New Roman" w:hAnsi="Times New Roman"/>
          <w:sz w:val="28"/>
          <w:szCs w:val="28"/>
        </w:rPr>
        <w:t>т</w:t>
      </w:r>
      <w:r w:rsidRPr="00854F6B">
        <w:rPr>
          <w:rFonts w:ascii="Times New Roman" w:hAnsi="Times New Roman"/>
          <w:sz w:val="28"/>
          <w:szCs w:val="28"/>
        </w:rPr>
        <w:t>рел на чистое звездное небо. На нем Мейлах все видел, только Басю - нет…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Вдруг он увидел жену со всеми детьми. На плечах у Баси была странная голова, не голова, а старый башмак, обернутый в паклю. Она была очень исхудавшая и кричала, чтобы он ей дал хотя бы копейку на хлеб и на золотой зуб. Но он стоит далеко от нее и не может ей дать ничего, хоть ка</w:t>
      </w:r>
      <w:r w:rsidRPr="00854F6B">
        <w:rPr>
          <w:rFonts w:ascii="Times New Roman" w:hAnsi="Times New Roman"/>
          <w:sz w:val="28"/>
          <w:szCs w:val="28"/>
        </w:rPr>
        <w:t>р</w:t>
      </w:r>
      <w:r w:rsidRPr="00854F6B">
        <w:rPr>
          <w:rFonts w:ascii="Times New Roman" w:hAnsi="Times New Roman"/>
          <w:sz w:val="28"/>
          <w:szCs w:val="28"/>
        </w:rPr>
        <w:t>маны у него полны денег и хлеба. Подошел бы ближе, так нога болит, он кричит Басе, чтобы она подошла ближе, но она, кажется, не двигается с ме</w:t>
      </w:r>
      <w:r w:rsidRPr="00854F6B">
        <w:rPr>
          <w:rFonts w:ascii="Times New Roman" w:hAnsi="Times New Roman"/>
          <w:sz w:val="28"/>
          <w:szCs w:val="28"/>
        </w:rPr>
        <w:t>с</w:t>
      </w:r>
      <w:r w:rsidRPr="00854F6B">
        <w:rPr>
          <w:rFonts w:ascii="Times New Roman" w:hAnsi="Times New Roman"/>
          <w:sz w:val="28"/>
          <w:szCs w:val="28"/>
        </w:rPr>
        <w:t>та. Он кричит сильней, громче, а она, кажется, идет сюда…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Вдруг он услышал, что его кто-то толкает и зовет: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Мейлах, Мейлах, вставай, перестань кричать, разбудил всех…</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3402"/>
        <w:contextualSpacing/>
        <w:jc w:val="both"/>
        <w:rPr>
          <w:rFonts w:ascii="Times New Roman" w:hAnsi="Times New Roman"/>
          <w:b/>
          <w:sz w:val="28"/>
          <w:szCs w:val="28"/>
        </w:rPr>
      </w:pPr>
    </w:p>
    <w:p w:rsidR="007A2827" w:rsidRPr="00854F6B" w:rsidRDefault="007A2827" w:rsidP="00D52C41">
      <w:pPr>
        <w:spacing w:line="240" w:lineRule="auto"/>
        <w:ind w:firstLine="3402"/>
        <w:contextualSpacing/>
        <w:jc w:val="both"/>
        <w:rPr>
          <w:rFonts w:ascii="Times New Roman" w:hAnsi="Times New Roman"/>
          <w:b/>
          <w:sz w:val="28"/>
          <w:szCs w:val="28"/>
        </w:rPr>
      </w:pPr>
      <w:r w:rsidRPr="00854F6B">
        <w:rPr>
          <w:rFonts w:ascii="Times New Roman" w:hAnsi="Times New Roman"/>
          <w:b/>
          <w:sz w:val="28"/>
          <w:szCs w:val="28"/>
        </w:rPr>
        <w:t>ДВЕ КОММУНЫ</w:t>
      </w:r>
    </w:p>
    <w:p w:rsidR="007A2827" w:rsidRPr="00854F6B" w:rsidRDefault="007A2827" w:rsidP="00D52C41">
      <w:pPr>
        <w:spacing w:line="240" w:lineRule="auto"/>
        <w:ind w:firstLine="709"/>
        <w:contextualSpacing/>
        <w:jc w:val="both"/>
        <w:rPr>
          <w:rFonts w:ascii="Times New Roman" w:hAnsi="Times New Roman"/>
          <w:b/>
          <w:sz w:val="28"/>
          <w:szCs w:val="28"/>
        </w:rPr>
      </w:pPr>
    </w:p>
    <w:p w:rsidR="007A2827" w:rsidRPr="00854F6B" w:rsidRDefault="007A2827" w:rsidP="00D52C41">
      <w:pPr>
        <w:spacing w:line="240" w:lineRule="auto"/>
        <w:ind w:firstLine="3402"/>
        <w:contextualSpacing/>
        <w:jc w:val="both"/>
        <w:rPr>
          <w:rFonts w:ascii="Times New Roman" w:hAnsi="Times New Roman"/>
          <w:b/>
          <w:sz w:val="28"/>
          <w:szCs w:val="28"/>
        </w:rPr>
      </w:pPr>
      <w:r w:rsidRPr="00854F6B">
        <w:rPr>
          <w:rFonts w:ascii="Times New Roman" w:hAnsi="Times New Roman"/>
          <w:b/>
          <w:sz w:val="28"/>
          <w:szCs w:val="28"/>
          <w:lang w:val="en-US"/>
        </w:rPr>
        <w:t>I</w:t>
      </w:r>
    </w:p>
    <w:p w:rsidR="007A2827" w:rsidRPr="00854F6B" w:rsidRDefault="007A2827" w:rsidP="00D52C41">
      <w:pPr>
        <w:spacing w:line="240" w:lineRule="auto"/>
        <w:ind w:firstLine="709"/>
        <w:contextualSpacing/>
        <w:jc w:val="both"/>
        <w:rPr>
          <w:rFonts w:ascii="Times New Roman" w:hAnsi="Times New Roman"/>
          <w:b/>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Я уверен, что, перечитав эти строки, Люба стиснет зубы, глубоко вздохнет и скажет сама себе: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Это все не то, что надо.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я встретил ее впервые, она сидела в палатке перед раскрытой тетрадью и что-то собиралась писать; она сказала мне, что должна заполнить пробелы, которые заметны в газетах. И, жестикулируя маленькой загорелой рукой, она пыталась доказать, что не видно, чтобы газеты правильно инфо</w:t>
      </w:r>
      <w:r w:rsidRPr="00854F6B">
        <w:rPr>
          <w:rFonts w:ascii="Times New Roman" w:hAnsi="Times New Roman"/>
          <w:sz w:val="28"/>
          <w:szCs w:val="28"/>
        </w:rPr>
        <w:t>р</w:t>
      </w:r>
      <w:r w:rsidRPr="00854F6B">
        <w:rPr>
          <w:rFonts w:ascii="Times New Roman" w:hAnsi="Times New Roman"/>
          <w:sz w:val="28"/>
          <w:szCs w:val="28"/>
        </w:rPr>
        <w:t>мировали о Биро-Биджане: они не рассказывают о больших муках перес</w:t>
      </w:r>
      <w:r w:rsidRPr="00854F6B">
        <w:rPr>
          <w:rFonts w:ascii="Times New Roman" w:hAnsi="Times New Roman"/>
          <w:sz w:val="28"/>
          <w:szCs w:val="28"/>
        </w:rPr>
        <w:t>е</w:t>
      </w:r>
      <w:r w:rsidRPr="00854F6B">
        <w:rPr>
          <w:rFonts w:ascii="Times New Roman" w:hAnsi="Times New Roman"/>
          <w:sz w:val="28"/>
          <w:szCs w:val="28"/>
        </w:rPr>
        <w:t>ленцев; они не рассказывают об их радостях; не откликаются на…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М-м… я забыла, как сказать…На то, что имеет наибольшее историч</w:t>
      </w:r>
      <w:r w:rsidRPr="00854F6B">
        <w:rPr>
          <w:rFonts w:ascii="Times New Roman" w:hAnsi="Times New Roman"/>
          <w:sz w:val="28"/>
          <w:szCs w:val="28"/>
        </w:rPr>
        <w:t>е</w:t>
      </w:r>
      <w:r w:rsidRPr="00854F6B">
        <w:rPr>
          <w:rFonts w:ascii="Times New Roman" w:hAnsi="Times New Roman"/>
          <w:sz w:val="28"/>
          <w:szCs w:val="28"/>
        </w:rPr>
        <w:t>ское значение. – Нет, это не то, что она думала.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же вы думали?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Люба стиснула свои плотные зубы, отчего напряглось осунувшееся л</w:t>
      </w:r>
      <w:r w:rsidRPr="00854F6B">
        <w:rPr>
          <w:rFonts w:ascii="Times New Roman" w:hAnsi="Times New Roman"/>
          <w:sz w:val="28"/>
          <w:szCs w:val="28"/>
        </w:rPr>
        <w:t>и</w:t>
      </w:r>
      <w:r w:rsidRPr="00854F6B">
        <w:rPr>
          <w:rFonts w:ascii="Times New Roman" w:hAnsi="Times New Roman"/>
          <w:sz w:val="28"/>
          <w:szCs w:val="28"/>
        </w:rPr>
        <w:t>цо, шлепнула рукою комара и рассердилась: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вы хотите, чтобы я вам все разжевала и в рот положила? Вы, к</w:t>
      </w:r>
      <w:r w:rsidRPr="00854F6B">
        <w:rPr>
          <w:rFonts w:ascii="Times New Roman" w:hAnsi="Times New Roman"/>
          <w:sz w:val="28"/>
          <w:szCs w:val="28"/>
        </w:rPr>
        <w:t>а</w:t>
      </w:r>
      <w:r w:rsidRPr="00854F6B">
        <w:rPr>
          <w:rFonts w:ascii="Times New Roman" w:hAnsi="Times New Roman"/>
          <w:sz w:val="28"/>
          <w:szCs w:val="28"/>
        </w:rPr>
        <w:t>жется, не ребенок.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Нет, я не ребенок. Я стоял над Любиной растрепанной головой. Много говорил и доказал ей, что я таки не ребенок. Не все мне надо разжевывать. Но то, что она рассказывает, это же не так просто, чтобы понять с первого раза. Но Люба не может объяснить, хоть готовится стать учительницей, а умение объяснять должно у нее стоять на первом месте. Но, к сожалению, это не так: у нее в голове рождается много мыслей одновременно. Каждую мысль ей сразу хочется… ну, претворить в жизнь. Но ей мешает множество трудностей. Из-за этих препятствий мысль… ну, разбивается на маленькие частички, эти частички – еще на меньшие и так далее – так далее, пока мысль не развеется совсем. 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М-м… я забыла, как сказать…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Люба страдальчески сморщила осунувшееся лицо и уронила тетрадь. Она наклонилась, чтобы ее поднять, а когда поднялась, ее блестящие черные глаза наполнились слезами. Она шлепнула комара на лице и спросила меня: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Теперь вы уже понимаете?..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мой ответ Люба уже не надеялась. Она минутку о чем-то подумала и сразу успокоилась. Глаза ее снова стали большими, блестящими черными дырками в ярко-белых белках. Она пригласила меня сесть. Но не было на чем сидеть: маленькая, низенькая палатка переполнена ящиками, сумками, ко</w:t>
      </w:r>
      <w:r w:rsidRPr="00854F6B">
        <w:rPr>
          <w:rFonts w:ascii="Times New Roman" w:hAnsi="Times New Roman"/>
          <w:sz w:val="28"/>
          <w:szCs w:val="28"/>
        </w:rPr>
        <w:t>р</w:t>
      </w:r>
      <w:r w:rsidRPr="00854F6B">
        <w:rPr>
          <w:rFonts w:ascii="Times New Roman" w:hAnsi="Times New Roman"/>
          <w:sz w:val="28"/>
          <w:szCs w:val="28"/>
        </w:rPr>
        <w:t>зинами. На этом навалены сверху целые и надрезанные буханки хлеба, п</w:t>
      </w:r>
      <w:r w:rsidRPr="00854F6B">
        <w:rPr>
          <w:rFonts w:ascii="Times New Roman" w:hAnsi="Times New Roman"/>
          <w:sz w:val="28"/>
          <w:szCs w:val="28"/>
        </w:rPr>
        <w:t>о</w:t>
      </w:r>
      <w:r w:rsidRPr="00854F6B">
        <w:rPr>
          <w:rFonts w:ascii="Times New Roman" w:hAnsi="Times New Roman"/>
          <w:sz w:val="28"/>
          <w:szCs w:val="28"/>
        </w:rPr>
        <w:t>гнутые чайники, куски кожи, сбруя, разорванные тетради и грязные чашки.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я, и Люба искали глазами свободное место и не нашли. Люба подн</w:t>
      </w:r>
      <w:r w:rsidRPr="00854F6B">
        <w:rPr>
          <w:rFonts w:ascii="Times New Roman" w:hAnsi="Times New Roman"/>
          <w:sz w:val="28"/>
          <w:szCs w:val="28"/>
        </w:rPr>
        <w:t>я</w:t>
      </w:r>
      <w:r w:rsidRPr="00854F6B">
        <w:rPr>
          <w:rFonts w:ascii="Times New Roman" w:hAnsi="Times New Roman"/>
          <w:sz w:val="28"/>
          <w:szCs w:val="28"/>
        </w:rPr>
        <w:t>лась и попробовала выйти. Но везде было так понаставлено, что негде было поставить ее маленькую ногу. Тогда она снова села на то же место, а я оста</w:t>
      </w:r>
      <w:r w:rsidRPr="00854F6B">
        <w:rPr>
          <w:rFonts w:ascii="Times New Roman" w:hAnsi="Times New Roman"/>
          <w:sz w:val="28"/>
          <w:szCs w:val="28"/>
        </w:rPr>
        <w:t>л</w:t>
      </w:r>
      <w:r w:rsidRPr="00854F6B">
        <w:rPr>
          <w:rFonts w:ascii="Times New Roman" w:hAnsi="Times New Roman"/>
          <w:sz w:val="28"/>
          <w:szCs w:val="28"/>
        </w:rPr>
        <w:t>ся стоять над ее черноволосой растрепанной головой.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она раскрыла тетрадь на чистой странице и карандашом писала на ней точки, черточки, закорючки. Она смотрела в тетрадь, водила каранд</w:t>
      </w:r>
      <w:r w:rsidRPr="00854F6B">
        <w:rPr>
          <w:rFonts w:ascii="Times New Roman" w:hAnsi="Times New Roman"/>
          <w:sz w:val="28"/>
          <w:szCs w:val="28"/>
        </w:rPr>
        <w:t>а</w:t>
      </w:r>
      <w:r w:rsidRPr="00854F6B">
        <w:rPr>
          <w:rFonts w:ascii="Times New Roman" w:hAnsi="Times New Roman"/>
          <w:sz w:val="28"/>
          <w:szCs w:val="28"/>
        </w:rPr>
        <w:t>шом и показывала мне на эти значки. Но все они, на мой взгляд, были в т</w:t>
      </w:r>
      <w:r w:rsidRPr="00854F6B">
        <w:rPr>
          <w:rFonts w:ascii="Times New Roman" w:hAnsi="Times New Roman"/>
          <w:sz w:val="28"/>
          <w:szCs w:val="28"/>
        </w:rPr>
        <w:t>а</w:t>
      </w:r>
      <w:r w:rsidRPr="00854F6B">
        <w:rPr>
          <w:rFonts w:ascii="Times New Roman" w:hAnsi="Times New Roman"/>
          <w:sz w:val="28"/>
          <w:szCs w:val="28"/>
        </w:rPr>
        <w:t>ком беспорядке, что я не мог из них составить себе ни одной внятной идеи. Они больше напоминали черточки, которые выходят случайно из-под де</w:t>
      </w:r>
      <w:r w:rsidRPr="00854F6B">
        <w:rPr>
          <w:rFonts w:ascii="Times New Roman" w:hAnsi="Times New Roman"/>
          <w:sz w:val="28"/>
          <w:szCs w:val="28"/>
        </w:rPr>
        <w:t>т</w:t>
      </w:r>
      <w:r w:rsidRPr="00854F6B">
        <w:rPr>
          <w:rFonts w:ascii="Times New Roman" w:hAnsi="Times New Roman"/>
          <w:sz w:val="28"/>
          <w:szCs w:val="28"/>
        </w:rPr>
        <w:t>ской руки, чем фигуры, нарисованные рукой взрослого человека, который хочет ими что-то объяснить.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Главная вещь, к какой стремится Люба и какую она мне хотела пок</w:t>
      </w:r>
      <w:r w:rsidRPr="00854F6B">
        <w:rPr>
          <w:rFonts w:ascii="Times New Roman" w:hAnsi="Times New Roman"/>
          <w:sz w:val="28"/>
          <w:szCs w:val="28"/>
        </w:rPr>
        <w:t>а</w:t>
      </w:r>
      <w:r w:rsidRPr="00854F6B">
        <w:rPr>
          <w:rFonts w:ascii="Times New Roman" w:hAnsi="Times New Roman"/>
          <w:sz w:val="28"/>
          <w:szCs w:val="28"/>
        </w:rPr>
        <w:t>зать разными значками на белой странице тетради, – э т о  о р г а н и з а ц и я. Всю свою жизнь она ее любила, стремилась к ней так, что все остальные в</w:t>
      </w:r>
      <w:r w:rsidRPr="00854F6B">
        <w:rPr>
          <w:rFonts w:ascii="Times New Roman" w:hAnsi="Times New Roman"/>
          <w:sz w:val="28"/>
          <w:szCs w:val="28"/>
        </w:rPr>
        <w:t>е</w:t>
      </w:r>
      <w:r w:rsidRPr="00854F6B">
        <w:rPr>
          <w:rFonts w:ascii="Times New Roman" w:hAnsi="Times New Roman"/>
          <w:sz w:val="28"/>
          <w:szCs w:val="28"/>
        </w:rPr>
        <w:t>щи отошли… ну, на второй план. Ее отец был каменщик, а в их местечке как-то строили высокий дом. Надо было подавать наверх кирпич. Как это делали быстро, как… ну, организованно; как это было</w:t>
      </w:r>
      <w:r w:rsidRPr="00854F6B">
        <w:rPr>
          <w:rFonts w:ascii="Times New Roman" w:hAnsi="Times New Roman"/>
          <w:color w:val="FF0000"/>
          <w:sz w:val="28"/>
          <w:szCs w:val="28"/>
        </w:rPr>
        <w:t xml:space="preserve"> </w:t>
      </w:r>
      <w:r w:rsidRPr="00854F6B">
        <w:rPr>
          <w:rFonts w:ascii="Times New Roman" w:hAnsi="Times New Roman"/>
          <w:sz w:val="28"/>
          <w:szCs w:val="28"/>
        </w:rPr>
        <w:t>красиво! Да, просто красиво! Работники в грязных фартуках встали на разную высоту и один у другого быстро и ловко брали кирпич и передавали следующему, принимали и пер</w:t>
      </w:r>
      <w:r w:rsidRPr="00854F6B">
        <w:rPr>
          <w:rFonts w:ascii="Times New Roman" w:hAnsi="Times New Roman"/>
          <w:sz w:val="28"/>
          <w:szCs w:val="28"/>
        </w:rPr>
        <w:t>е</w:t>
      </w:r>
      <w:r w:rsidRPr="00854F6B">
        <w:rPr>
          <w:rFonts w:ascii="Times New Roman" w:hAnsi="Times New Roman"/>
          <w:sz w:val="28"/>
          <w:szCs w:val="28"/>
        </w:rPr>
        <w:t>давали. Вся эта организация ей тогда показалась такой простой, такой…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М-м… забыла, как сказать…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потом, позднее, когда она уже училась в техникуме, один какой-то учащийся начал организовывать хор… ну, чтобы петь. У этого учащегося были большие, необыкновенно красивые синие глаза, он хорошо умел играть на скрипке. У него были длинные тонкие пальцы, а звали его Нюмчик. Сам он был светлый, а игра его тоже была такая ясная, светлая. Да, да, светлая.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Тут уже дело было сложней: надо было, чтобы каждый пел свое, а р</w:t>
      </w:r>
      <w:r w:rsidRPr="00854F6B">
        <w:rPr>
          <w:rFonts w:ascii="Times New Roman" w:hAnsi="Times New Roman"/>
          <w:sz w:val="28"/>
          <w:szCs w:val="28"/>
        </w:rPr>
        <w:t>е</w:t>
      </w:r>
      <w:r w:rsidRPr="00854F6B">
        <w:rPr>
          <w:rFonts w:ascii="Times New Roman" w:hAnsi="Times New Roman"/>
          <w:sz w:val="28"/>
          <w:szCs w:val="28"/>
        </w:rPr>
        <w:t>зультат чтобы был один.</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Вы понимаете! – все вместе чтобы пели одно. Песня… ну, мотив, чт</w:t>
      </w:r>
      <w:r w:rsidRPr="00854F6B">
        <w:rPr>
          <w:rFonts w:ascii="Times New Roman" w:hAnsi="Times New Roman"/>
          <w:sz w:val="28"/>
          <w:szCs w:val="28"/>
        </w:rPr>
        <w:t>о</w:t>
      </w:r>
      <w:r w:rsidRPr="00854F6B">
        <w:rPr>
          <w:rFonts w:ascii="Times New Roman" w:hAnsi="Times New Roman"/>
          <w:sz w:val="28"/>
          <w:szCs w:val="28"/>
        </w:rPr>
        <w:t>бы был один, хоть каждый поет свое. Тут организация должна быть уже с</w:t>
      </w:r>
      <w:r w:rsidRPr="00854F6B">
        <w:rPr>
          <w:rFonts w:ascii="Times New Roman" w:hAnsi="Times New Roman"/>
          <w:sz w:val="28"/>
          <w:szCs w:val="28"/>
        </w:rPr>
        <w:t>о</w:t>
      </w:r>
      <w:r w:rsidRPr="00854F6B">
        <w:rPr>
          <w:rFonts w:ascii="Times New Roman" w:hAnsi="Times New Roman"/>
          <w:sz w:val="28"/>
          <w:szCs w:val="28"/>
        </w:rPr>
        <w:t>всем, совсем другая.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боюсь, что вы снова меня не поняли.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Теперь уже Люба не смотрела в тетрадь, только на меня. Лицо ее с че</w:t>
      </w:r>
      <w:r w:rsidRPr="00854F6B">
        <w:rPr>
          <w:rFonts w:ascii="Times New Roman" w:hAnsi="Times New Roman"/>
          <w:sz w:val="28"/>
          <w:szCs w:val="28"/>
        </w:rPr>
        <w:t>р</w:t>
      </w:r>
      <w:r w:rsidRPr="00854F6B">
        <w:rPr>
          <w:rFonts w:ascii="Times New Roman" w:hAnsi="Times New Roman"/>
          <w:sz w:val="28"/>
          <w:szCs w:val="28"/>
        </w:rPr>
        <w:t>ными глазами пылало. Оно было напряженным и готовым в каждую тыся</w:t>
      </w:r>
      <w:r w:rsidRPr="00854F6B">
        <w:rPr>
          <w:rFonts w:ascii="Times New Roman" w:hAnsi="Times New Roman"/>
          <w:sz w:val="28"/>
          <w:szCs w:val="28"/>
        </w:rPr>
        <w:t>ч</w:t>
      </w:r>
      <w:r w:rsidRPr="00854F6B">
        <w:rPr>
          <w:rFonts w:ascii="Times New Roman" w:hAnsi="Times New Roman"/>
          <w:sz w:val="28"/>
          <w:szCs w:val="28"/>
        </w:rPr>
        <w:t>ную долю секунды взволноваться. Она шлепнула комара на руке и глубоким грудным голосом спросила: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Скажите, вы меня поняли?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Моего ответа она не ждала и продолжала дальше.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в последнее время, когда в техникуме начали поговаривать про орг</w:t>
      </w:r>
      <w:r w:rsidRPr="00854F6B">
        <w:rPr>
          <w:rFonts w:ascii="Times New Roman" w:hAnsi="Times New Roman"/>
          <w:sz w:val="28"/>
          <w:szCs w:val="28"/>
        </w:rPr>
        <w:t>а</w:t>
      </w:r>
      <w:r w:rsidRPr="00854F6B">
        <w:rPr>
          <w:rFonts w:ascii="Times New Roman" w:hAnsi="Times New Roman"/>
          <w:sz w:val="28"/>
          <w:szCs w:val="28"/>
        </w:rPr>
        <w:t>низацию коммуны из молодежи, чтобы поехали в Биро-Биджан, то Люба вз</w:t>
      </w:r>
      <w:r w:rsidRPr="00854F6B">
        <w:rPr>
          <w:rFonts w:ascii="Times New Roman" w:hAnsi="Times New Roman"/>
          <w:sz w:val="28"/>
          <w:szCs w:val="28"/>
        </w:rPr>
        <w:t>я</w:t>
      </w:r>
      <w:r w:rsidRPr="00854F6B">
        <w:rPr>
          <w:rFonts w:ascii="Times New Roman" w:hAnsi="Times New Roman"/>
          <w:sz w:val="28"/>
          <w:szCs w:val="28"/>
        </w:rPr>
        <w:t>лась за это первая.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Вы понимаете? – Тут уже дело очень сложное. Тут надо организовать целую жизнь. Надо приспосабливать разные характеры… ну, наклонности одного учащегося к другому. Надо, чтобы трудовые интересы, которые у всех сходятся, влияли на характеры так, чтобы их абсолютно разные черты, штрихи, чтобы стали… ну, одним хором, еще больше… чем-то таким…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М-м…, я забыла, как называется… Но, может, вы уже что-нибудь п</w:t>
      </w:r>
      <w:r w:rsidRPr="00854F6B">
        <w:rPr>
          <w:rFonts w:ascii="Times New Roman" w:hAnsi="Times New Roman"/>
          <w:sz w:val="28"/>
          <w:szCs w:val="28"/>
        </w:rPr>
        <w:t>о</w:t>
      </w:r>
      <w:r w:rsidRPr="00854F6B">
        <w:rPr>
          <w:rFonts w:ascii="Times New Roman" w:hAnsi="Times New Roman"/>
          <w:sz w:val="28"/>
          <w:szCs w:val="28"/>
        </w:rPr>
        <w:t>няли?...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Так вот, об этом в газетах даже и не вспоминают. Много шумят о п</w:t>
      </w:r>
      <w:r w:rsidRPr="00854F6B">
        <w:rPr>
          <w:rFonts w:ascii="Times New Roman" w:hAnsi="Times New Roman"/>
          <w:sz w:val="28"/>
          <w:szCs w:val="28"/>
        </w:rPr>
        <w:t>у</w:t>
      </w:r>
      <w:r w:rsidRPr="00854F6B">
        <w:rPr>
          <w:rFonts w:ascii="Times New Roman" w:hAnsi="Times New Roman"/>
          <w:sz w:val="28"/>
          <w:szCs w:val="28"/>
        </w:rPr>
        <w:t>тешествии. Хвалят на все лады Биро-Биджан. Но, как изменяются характеры, как организуется дело, - об этом не пишут.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Люба еще долго говорила. Она уже отложила тетрадь и двумя руками убивала комаров и на щеках, и на лбу, и на шее и объясняла мне, что она х</w:t>
      </w:r>
      <w:r w:rsidRPr="00854F6B">
        <w:rPr>
          <w:rFonts w:ascii="Times New Roman" w:hAnsi="Times New Roman"/>
          <w:sz w:val="28"/>
          <w:szCs w:val="28"/>
        </w:rPr>
        <w:t>о</w:t>
      </w:r>
      <w:r w:rsidRPr="00854F6B">
        <w:rPr>
          <w:rFonts w:ascii="Times New Roman" w:hAnsi="Times New Roman"/>
          <w:sz w:val="28"/>
          <w:szCs w:val="28"/>
        </w:rPr>
        <w:t>чет сказать. Все ее мысли становились для меня непонятнее, запутаннее.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Вдруг посреди разговора Люба вспомнила, что она сегодня дежурит дома и должна еще много сделать: надо приготовить поесть; буланой кобыле надо перевязать ногу; белье у председателя коммуны совсем расползлось, надо его как-нибудь залатать; перебрать картошку для посадки. Да еще и протокол вчерашнего заседания переписать и подготовить вопросы в повес</w:t>
      </w:r>
      <w:r w:rsidRPr="00854F6B">
        <w:rPr>
          <w:rFonts w:ascii="Times New Roman" w:hAnsi="Times New Roman"/>
          <w:sz w:val="28"/>
          <w:szCs w:val="28"/>
        </w:rPr>
        <w:t>т</w:t>
      </w:r>
      <w:r w:rsidRPr="00854F6B">
        <w:rPr>
          <w:rFonts w:ascii="Times New Roman" w:hAnsi="Times New Roman"/>
          <w:sz w:val="28"/>
          <w:szCs w:val="28"/>
        </w:rPr>
        <w:t>ку дня сегодняшнего заседания комсомольской ячейки. А больше всего ей хотелось бы сейчас помыться и переодеться. Я должен ее извинить, она, к</w:t>
      </w:r>
      <w:r w:rsidRPr="00854F6B">
        <w:rPr>
          <w:rFonts w:ascii="Times New Roman" w:hAnsi="Times New Roman"/>
          <w:sz w:val="28"/>
          <w:szCs w:val="28"/>
        </w:rPr>
        <w:t>а</w:t>
      </w:r>
      <w:r w:rsidRPr="00854F6B">
        <w:rPr>
          <w:rFonts w:ascii="Times New Roman" w:hAnsi="Times New Roman"/>
          <w:sz w:val="28"/>
          <w:szCs w:val="28"/>
        </w:rPr>
        <w:t>жется, уже несколько недель не мыла голову и не переодевалась.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Ах, как плохо я себя чувствую, когда я грязная. Как будто связа</w:t>
      </w:r>
      <w:r w:rsidRPr="00854F6B">
        <w:rPr>
          <w:rFonts w:ascii="Times New Roman" w:hAnsi="Times New Roman"/>
          <w:sz w:val="28"/>
          <w:szCs w:val="28"/>
        </w:rPr>
        <w:t>н</w:t>
      </w:r>
      <w:r w:rsidRPr="00854F6B">
        <w:rPr>
          <w:rFonts w:ascii="Times New Roman" w:hAnsi="Times New Roman"/>
          <w:sz w:val="28"/>
          <w:szCs w:val="28"/>
        </w:rPr>
        <w:t>ная…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Люба насилу нашла место, где можно поставить ногу в заставленной палатке и вышла, оставив меня в одиночестве. Она суетилась за палаткой, перевязывала ногу кобыле, осматривала сарай, который сами строили. Возле каждой работы бралась что-нибудь делать, начинала и бежала к другой раб</w:t>
      </w:r>
      <w:r w:rsidRPr="00854F6B">
        <w:rPr>
          <w:rFonts w:ascii="Times New Roman" w:hAnsi="Times New Roman"/>
          <w:sz w:val="28"/>
          <w:szCs w:val="28"/>
        </w:rPr>
        <w:t>о</w:t>
      </w:r>
      <w:r w:rsidRPr="00854F6B">
        <w:rPr>
          <w:rFonts w:ascii="Times New Roman" w:hAnsi="Times New Roman"/>
          <w:sz w:val="28"/>
          <w:szCs w:val="28"/>
        </w:rPr>
        <w:t>те. Начинала эту работу и возвращалась снова к первой, потом хваталась за третью, и так далее. Везде начинала и не заканчивала. Немножко делала и бежала дальше.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Коммунары пришли с работы уставшие, грязные, покусанные мошк</w:t>
      </w:r>
      <w:r w:rsidRPr="00854F6B">
        <w:rPr>
          <w:rFonts w:ascii="Times New Roman" w:hAnsi="Times New Roman"/>
          <w:sz w:val="28"/>
          <w:szCs w:val="28"/>
        </w:rPr>
        <w:t>а</w:t>
      </w:r>
      <w:r w:rsidRPr="00854F6B">
        <w:rPr>
          <w:rFonts w:ascii="Times New Roman" w:hAnsi="Times New Roman"/>
          <w:sz w:val="28"/>
          <w:szCs w:val="28"/>
        </w:rPr>
        <w:t>рой, мокрые. Обед еще не был готов, и все нашли себе новую работу: кто управлялся с лошадьми, кто чинил косилку, кто латал штаны.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Люба, почему ты не перевязала лошади ногу?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Я за это только хотела взяться, как вы пришли.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Люба, почему ты совсем не смотрела за плотниками? Ведь они ничего не сделали.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 хватило леса. Слишком большой сарай взялись строить. Сегодня на ячейке поговорим об этом.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Люба, белье ты мне не залатала?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Вот сейчас залатаю…</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Любе задавали много вопросов и требовали много ответов. Не только потому, что она сегодня дежурила, но так уже привыкли с тех пор, как при</w:t>
      </w:r>
      <w:r w:rsidRPr="00854F6B">
        <w:rPr>
          <w:rFonts w:ascii="Times New Roman" w:hAnsi="Times New Roman"/>
          <w:sz w:val="28"/>
          <w:szCs w:val="28"/>
        </w:rPr>
        <w:t>е</w:t>
      </w:r>
      <w:r w:rsidRPr="00854F6B">
        <w:rPr>
          <w:rFonts w:ascii="Times New Roman" w:hAnsi="Times New Roman"/>
          <w:sz w:val="28"/>
          <w:szCs w:val="28"/>
        </w:rPr>
        <w:t>хали из дома. Нет, еще когда начали организовывать коммуну. Да и как мо</w:t>
      </w:r>
      <w:r w:rsidRPr="00854F6B">
        <w:rPr>
          <w:rFonts w:ascii="Times New Roman" w:hAnsi="Times New Roman"/>
          <w:sz w:val="28"/>
          <w:szCs w:val="28"/>
        </w:rPr>
        <w:t>г</w:t>
      </w:r>
      <w:r w:rsidRPr="00854F6B">
        <w:rPr>
          <w:rFonts w:ascii="Times New Roman" w:hAnsi="Times New Roman"/>
          <w:sz w:val="28"/>
          <w:szCs w:val="28"/>
        </w:rPr>
        <w:t>ло быть иначе, если Люба была членом почти всех комиссий, а в некоторых – председательствовала. Все хорошо знали, что без Любы никогда не начинают о чем-то говорить. Люба брала на себя много дел, и везде она руководила. Но сегодня все чаще переспрашивали, и уже очень возмущенно. Может, потому, что комары сегодня, после вчерашнего дождя, особенно докучали. Или пот</w:t>
      </w:r>
      <w:r w:rsidRPr="00854F6B">
        <w:rPr>
          <w:rFonts w:ascii="Times New Roman" w:hAnsi="Times New Roman"/>
          <w:sz w:val="28"/>
          <w:szCs w:val="28"/>
        </w:rPr>
        <w:t>о</w:t>
      </w:r>
      <w:r w:rsidRPr="00854F6B">
        <w:rPr>
          <w:rFonts w:ascii="Times New Roman" w:hAnsi="Times New Roman"/>
          <w:sz w:val="28"/>
          <w:szCs w:val="28"/>
        </w:rPr>
        <w:t>му, что Люба первый раз дежурила, а именно сегодня сделали очень мало р</w:t>
      </w:r>
      <w:r w:rsidRPr="00854F6B">
        <w:rPr>
          <w:rFonts w:ascii="Times New Roman" w:hAnsi="Times New Roman"/>
          <w:sz w:val="28"/>
          <w:szCs w:val="28"/>
        </w:rPr>
        <w:t>а</w:t>
      </w:r>
      <w:r w:rsidRPr="00854F6B">
        <w:rPr>
          <w:rFonts w:ascii="Times New Roman" w:hAnsi="Times New Roman"/>
          <w:sz w:val="28"/>
          <w:szCs w:val="28"/>
        </w:rPr>
        <w:t>боты. Именно сегодня у многих коммунаров вырывалось слово: «хватит». Но если бы спросили каждого отдельно, что именно «хватит», - никто не смог бы сказать. Просто была такая мысль, что этому пора положить конец. Сег</w:t>
      </w:r>
      <w:r w:rsidRPr="00854F6B">
        <w:rPr>
          <w:rFonts w:ascii="Times New Roman" w:hAnsi="Times New Roman"/>
          <w:sz w:val="28"/>
          <w:szCs w:val="28"/>
        </w:rPr>
        <w:t>о</w:t>
      </w:r>
      <w:r w:rsidRPr="00854F6B">
        <w:rPr>
          <w:rFonts w:ascii="Times New Roman" w:hAnsi="Times New Roman"/>
          <w:sz w:val="28"/>
          <w:szCs w:val="28"/>
        </w:rPr>
        <w:t>дня на заседании все прояснится. И к этому все готовились…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Уставшие, грязные, замученные – молодые коммунары готовились к заседанию. Каждый выбрал себе местечко, где можно было бы удобней сесть: не так быстро закончится заседание. Это заседание не лучше других. А другие продолжались аж до самой ночи.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Во время обсуждения первого вопроса уже начались нарекания. И интересно то, что начал их Фулько, младший из коммунаров. Это было с</w:t>
      </w:r>
      <w:r w:rsidRPr="00854F6B">
        <w:rPr>
          <w:rFonts w:ascii="Times New Roman" w:hAnsi="Times New Roman"/>
          <w:sz w:val="28"/>
          <w:szCs w:val="28"/>
        </w:rPr>
        <w:t>о</w:t>
      </w:r>
      <w:r w:rsidRPr="00854F6B">
        <w:rPr>
          <w:rFonts w:ascii="Times New Roman" w:hAnsi="Times New Roman"/>
          <w:sz w:val="28"/>
          <w:szCs w:val="28"/>
        </w:rPr>
        <w:t>всем не в его манере - так много говорить, как сегодня вечером. Парень, к</w:t>
      </w:r>
      <w:r w:rsidRPr="00854F6B">
        <w:rPr>
          <w:rFonts w:ascii="Times New Roman" w:hAnsi="Times New Roman"/>
          <w:sz w:val="28"/>
          <w:szCs w:val="28"/>
        </w:rPr>
        <w:t>а</w:t>
      </w:r>
      <w:r w:rsidRPr="00854F6B">
        <w:rPr>
          <w:rFonts w:ascii="Times New Roman" w:hAnsi="Times New Roman"/>
          <w:sz w:val="28"/>
          <w:szCs w:val="28"/>
        </w:rPr>
        <w:t>жется, за все три года пребывания в техникуме не наговорил столько, скол</w:t>
      </w:r>
      <w:r w:rsidRPr="00854F6B">
        <w:rPr>
          <w:rFonts w:ascii="Times New Roman" w:hAnsi="Times New Roman"/>
          <w:sz w:val="28"/>
          <w:szCs w:val="28"/>
        </w:rPr>
        <w:t>ь</w:t>
      </w:r>
      <w:r w:rsidRPr="00854F6B">
        <w:rPr>
          <w:rFonts w:ascii="Times New Roman" w:hAnsi="Times New Roman"/>
          <w:sz w:val="28"/>
          <w:szCs w:val="28"/>
        </w:rPr>
        <w:t>ко на сегодняшнем заседании. В техникуме Фулько, безусловно, любил о</w:t>
      </w:r>
      <w:r w:rsidRPr="00854F6B">
        <w:rPr>
          <w:rFonts w:ascii="Times New Roman" w:hAnsi="Times New Roman"/>
          <w:sz w:val="28"/>
          <w:szCs w:val="28"/>
        </w:rPr>
        <w:t>б</w:t>
      </w:r>
      <w:r w:rsidRPr="00854F6B">
        <w:rPr>
          <w:rFonts w:ascii="Times New Roman" w:hAnsi="Times New Roman"/>
          <w:sz w:val="28"/>
          <w:szCs w:val="28"/>
        </w:rPr>
        <w:t>щественные науки, а больше всего литературу, но не говорить. Что-нибудь написать – с охотою. А если уж обязательно должен был что-нибудь отв</w:t>
      </w:r>
      <w:r w:rsidRPr="00854F6B">
        <w:rPr>
          <w:rFonts w:ascii="Times New Roman" w:hAnsi="Times New Roman"/>
          <w:sz w:val="28"/>
          <w:szCs w:val="28"/>
        </w:rPr>
        <w:t>е</w:t>
      </w:r>
      <w:r w:rsidRPr="00854F6B">
        <w:rPr>
          <w:rFonts w:ascii="Times New Roman" w:hAnsi="Times New Roman"/>
          <w:sz w:val="28"/>
          <w:szCs w:val="28"/>
        </w:rPr>
        <w:t>тить, то у него слезы выступали на глазах, и за это его прозвали «сентиме</w:t>
      </w:r>
      <w:r w:rsidRPr="00854F6B">
        <w:rPr>
          <w:rFonts w:ascii="Times New Roman" w:hAnsi="Times New Roman"/>
          <w:sz w:val="28"/>
          <w:szCs w:val="28"/>
        </w:rPr>
        <w:t>н</w:t>
      </w:r>
      <w:r w:rsidRPr="00854F6B">
        <w:rPr>
          <w:rFonts w:ascii="Times New Roman" w:hAnsi="Times New Roman"/>
          <w:sz w:val="28"/>
          <w:szCs w:val="28"/>
        </w:rPr>
        <w:t>тальный Фулько».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Сегодня вечером он сразу начал воинственным тоном и совсем не се</w:t>
      </w:r>
      <w:r w:rsidRPr="00854F6B">
        <w:rPr>
          <w:rFonts w:ascii="Times New Roman" w:hAnsi="Times New Roman"/>
          <w:sz w:val="28"/>
          <w:szCs w:val="28"/>
        </w:rPr>
        <w:t>н</w:t>
      </w:r>
      <w:r w:rsidRPr="00854F6B">
        <w:rPr>
          <w:rFonts w:ascii="Times New Roman" w:hAnsi="Times New Roman"/>
          <w:sz w:val="28"/>
          <w:szCs w:val="28"/>
        </w:rPr>
        <w:t>тиментально.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до каких пор, наконец, это будет продолжаться? Надо же, в конце концов, когда-нибудь выспаться. В палатке нельзя и глаз сомкнуть. Комары и туда залезают, а к тому же еще и тесно. Не все могут поместиться. А не в</w:t>
      </w:r>
      <w:r w:rsidRPr="00854F6B">
        <w:rPr>
          <w:rFonts w:ascii="Times New Roman" w:hAnsi="Times New Roman"/>
          <w:sz w:val="28"/>
          <w:szCs w:val="28"/>
        </w:rPr>
        <w:t>ы</w:t>
      </w:r>
      <w:r w:rsidRPr="00854F6B">
        <w:rPr>
          <w:rFonts w:ascii="Times New Roman" w:hAnsi="Times New Roman"/>
          <w:sz w:val="28"/>
          <w:szCs w:val="28"/>
        </w:rPr>
        <w:t>спишься, руки ни за что не берутся.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Фулько не выдержал тона. Он откинулся назад, оперся спиной, как будто не говорить собирался, а смотреть на небо и о чем-то мечтать. Он ш</w:t>
      </w:r>
      <w:r w:rsidRPr="00854F6B">
        <w:rPr>
          <w:rFonts w:ascii="Times New Roman" w:hAnsi="Times New Roman"/>
          <w:sz w:val="28"/>
          <w:szCs w:val="28"/>
        </w:rPr>
        <w:t>и</w:t>
      </w:r>
      <w:r w:rsidRPr="00854F6B">
        <w:rPr>
          <w:rFonts w:ascii="Times New Roman" w:hAnsi="Times New Roman"/>
          <w:sz w:val="28"/>
          <w:szCs w:val="28"/>
        </w:rPr>
        <w:t>роко раскрыл глаза и тихо рассказывал, сам захваченный рассказом.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той ночью, он, Фулько, пережил кошмар; форменный кошмар…</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Светлые глаза его стали влажными и блестящими…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 лежал в палатке на земле вплотную к брезенту, натянутому, как трехгранная призма, накрытый с головой ватным одеялом. Что ж. Когда он так боится комаров и не может выдержать вонь, которую напускают в пала</w:t>
      </w:r>
      <w:r w:rsidRPr="00854F6B">
        <w:rPr>
          <w:rFonts w:ascii="Times New Roman" w:hAnsi="Times New Roman"/>
          <w:sz w:val="28"/>
          <w:szCs w:val="28"/>
        </w:rPr>
        <w:t>т</w:t>
      </w:r>
      <w:r w:rsidRPr="00854F6B">
        <w:rPr>
          <w:rFonts w:ascii="Times New Roman" w:hAnsi="Times New Roman"/>
          <w:sz w:val="28"/>
          <w:szCs w:val="28"/>
        </w:rPr>
        <w:t>ке, – он и накрывается толстым одеялом. Тут ему будет очень тяжело д</w:t>
      </w:r>
      <w:r w:rsidRPr="00854F6B">
        <w:rPr>
          <w:rFonts w:ascii="Times New Roman" w:hAnsi="Times New Roman"/>
          <w:sz w:val="28"/>
          <w:szCs w:val="28"/>
        </w:rPr>
        <w:t>ы</w:t>
      </w:r>
      <w:r w:rsidRPr="00854F6B">
        <w:rPr>
          <w:rFonts w:ascii="Times New Roman" w:hAnsi="Times New Roman"/>
          <w:sz w:val="28"/>
          <w:szCs w:val="28"/>
        </w:rPr>
        <w:t>шать, да еще и одеяло пахнет, потому что им накрывались Фульковы мален</w:t>
      </w:r>
      <w:r w:rsidRPr="00854F6B">
        <w:rPr>
          <w:rFonts w:ascii="Times New Roman" w:hAnsi="Times New Roman"/>
          <w:sz w:val="28"/>
          <w:szCs w:val="28"/>
        </w:rPr>
        <w:t>ь</w:t>
      </w:r>
      <w:r w:rsidRPr="00854F6B">
        <w:rPr>
          <w:rFonts w:ascii="Times New Roman" w:hAnsi="Times New Roman"/>
          <w:sz w:val="28"/>
          <w:szCs w:val="28"/>
        </w:rPr>
        <w:t>кие братья … Но так как он очень уставший, то он все ж таки спит и старае</w:t>
      </w:r>
      <w:r w:rsidRPr="00854F6B">
        <w:rPr>
          <w:rFonts w:ascii="Times New Roman" w:hAnsi="Times New Roman"/>
          <w:sz w:val="28"/>
          <w:szCs w:val="28"/>
        </w:rPr>
        <w:t>т</w:t>
      </w:r>
      <w:r w:rsidRPr="00854F6B">
        <w:rPr>
          <w:rFonts w:ascii="Times New Roman" w:hAnsi="Times New Roman"/>
          <w:sz w:val="28"/>
          <w:szCs w:val="28"/>
        </w:rPr>
        <w:t>ся покрепче заснуть.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Вдруг он чувствует теплое, почти горячее дыхание над своей головой. Он очень испугался. Но не хочет открыться. Он хочет спать; очень хочет спать. Вот он еще плотней укрывается и заставляет глаза спать, но чувствует, что становится еще теплей, как будто над его лицом пышет горячим жаром. Пышет</w:t>
      </w:r>
      <w:r w:rsidRPr="00854F6B">
        <w:rPr>
          <w:rFonts w:ascii="Times New Roman" w:hAnsi="Times New Roman"/>
          <w:color w:val="FF0000"/>
          <w:sz w:val="28"/>
          <w:szCs w:val="28"/>
        </w:rPr>
        <w:t xml:space="preserve"> </w:t>
      </w:r>
      <w:r w:rsidRPr="00854F6B">
        <w:rPr>
          <w:rFonts w:ascii="Times New Roman" w:hAnsi="Times New Roman"/>
          <w:sz w:val="28"/>
          <w:szCs w:val="28"/>
        </w:rPr>
        <w:t>так долго, что одеяло становится мокрым и мочит его лицо. Но Фул</w:t>
      </w:r>
      <w:r w:rsidRPr="00854F6B">
        <w:rPr>
          <w:rFonts w:ascii="Times New Roman" w:hAnsi="Times New Roman"/>
          <w:sz w:val="28"/>
          <w:szCs w:val="28"/>
        </w:rPr>
        <w:t>ь</w:t>
      </w:r>
      <w:r w:rsidRPr="00854F6B">
        <w:rPr>
          <w:rFonts w:ascii="Times New Roman" w:hAnsi="Times New Roman"/>
          <w:sz w:val="28"/>
          <w:szCs w:val="28"/>
        </w:rPr>
        <w:t>ко не хочет раскрываться. Он очень, очень хочет спать, а без одеяла ужасно будут кусаться насекомые. Вот он и лежит. Сердце у него колотится, чуть не выскакивает. В вискахстучит, аж одеяло поднимается. Но Фулько лежит.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Внезапно Фулько чувствует, что кто-то жует над лицом одеяло. У него аж дыхание спирает. Вот-вот умрет от страха и удушья. Он не выдержит…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Ша. Он чуть приподнимет одеяло и посмотрит.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на что смотреть? Кого он увидит? Фулько хорошо знает, что все спят. Кто же это мог бы быть? Пусть уже будет так…</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Фулько чувствует, что жар из печки греет хорошо. Пытается охватить все его лицо. Он не выдержит. Он умрет. Он задыхается. Он поднимется и выйдет на улицу. Это, наверно, оттого, что он лежит под одеялом; одеяло грубое и смердит, нечем дышать. Он выйдет на улицу…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Ну, хорошо. Он выйдет. Но как же он может пошевелиться? В палатке битком набито. Он лежит в углу призмы. А если он возьмется пробираться к выходу, да в темноте, придется идти по головам, по ногам, по торчащим пальцам ног. Нет, как может он сдвинуться с места? Лучше он так и будет лежать…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Сейчас чувствует он, что задыхается; кто-то душит его за горло; з</w:t>
      </w:r>
      <w:r w:rsidRPr="00854F6B">
        <w:rPr>
          <w:rFonts w:ascii="Times New Roman" w:hAnsi="Times New Roman"/>
          <w:sz w:val="28"/>
          <w:szCs w:val="28"/>
        </w:rPr>
        <w:t>а</w:t>
      </w:r>
      <w:r w:rsidRPr="00854F6B">
        <w:rPr>
          <w:rFonts w:ascii="Times New Roman" w:hAnsi="Times New Roman"/>
          <w:sz w:val="28"/>
          <w:szCs w:val="28"/>
        </w:rPr>
        <w:t>ткнули ему рот, затыкают нос. Но тут сверху кто-то ему сильно трет лицо. Чем-то горячим, распаренным трет ему кто-то лицо… Фулько потихоньку начал сдвигать с лица одеяло и вдруг сбоку увидел узенькую светлую щелку.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Мгновенно он подскочил и поспешил через головы, через ноги, через руки к щели…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Фулько выпрямился и обратился к слушателям: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угадайте, кто это был?.. Это она, кобыла, Машка. Стояло возле палатки и грызла брезент. Машка не любит комаров. – Закончил Фулько… и так любит дым, что даже жует дым, который прорывается сквозь брезент…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Фулько закончил, а все молчали. Все увидели слезы в глазах Фулька и решили, что сегодня больше не о чем говорить. Ни о каких вопросах сейчас нет и речи. Завтра утром только встанут, возьмут пилы и топоры и пойдут в лес. Будут работать и день, и ночь, навезут целые горы леса. Больше ни за что нельзя браться. Зачем же Люба поставила столько вопросов на сегодня</w:t>
      </w:r>
      <w:r w:rsidRPr="00854F6B">
        <w:rPr>
          <w:rFonts w:ascii="Times New Roman" w:hAnsi="Times New Roman"/>
          <w:sz w:val="28"/>
          <w:szCs w:val="28"/>
        </w:rPr>
        <w:t>ш</w:t>
      </w:r>
      <w:r w:rsidRPr="00854F6B">
        <w:rPr>
          <w:rFonts w:ascii="Times New Roman" w:hAnsi="Times New Roman"/>
          <w:sz w:val="28"/>
          <w:szCs w:val="28"/>
        </w:rPr>
        <w:t>нюю повестку дня?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Председатель коммуны помнил только одно: для дома нет и деревяшки. Леса, который привезли до сих пор, хватит в лучшем случае на половину с</w:t>
      </w:r>
      <w:r w:rsidRPr="00854F6B">
        <w:rPr>
          <w:rFonts w:ascii="Times New Roman" w:hAnsi="Times New Roman"/>
          <w:sz w:val="28"/>
          <w:szCs w:val="28"/>
        </w:rPr>
        <w:t>а</w:t>
      </w:r>
      <w:r w:rsidRPr="00854F6B">
        <w:rPr>
          <w:rFonts w:ascii="Times New Roman" w:hAnsi="Times New Roman"/>
          <w:sz w:val="28"/>
          <w:szCs w:val="28"/>
        </w:rPr>
        <w:t>рая.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Сначала он говорил тихо и отрывисто, как будто вот еще только два слова скажет, да и расходиться можно. Но на последних словах он нахмури</w:t>
      </w:r>
      <w:r w:rsidRPr="00854F6B">
        <w:rPr>
          <w:rFonts w:ascii="Times New Roman" w:hAnsi="Times New Roman"/>
          <w:sz w:val="28"/>
          <w:szCs w:val="28"/>
        </w:rPr>
        <w:t>л</w:t>
      </w:r>
      <w:r w:rsidRPr="00854F6B">
        <w:rPr>
          <w:rFonts w:ascii="Times New Roman" w:hAnsi="Times New Roman"/>
          <w:sz w:val="28"/>
          <w:szCs w:val="28"/>
        </w:rPr>
        <w:t>ся и продолжал уже немного сердито: таки не следовало строить такой бол</w:t>
      </w:r>
      <w:r w:rsidRPr="00854F6B">
        <w:rPr>
          <w:rFonts w:ascii="Times New Roman" w:hAnsi="Times New Roman"/>
          <w:sz w:val="28"/>
          <w:szCs w:val="28"/>
        </w:rPr>
        <w:t>ь</w:t>
      </w:r>
      <w:r w:rsidRPr="00854F6B">
        <w:rPr>
          <w:rFonts w:ascii="Times New Roman" w:hAnsi="Times New Roman"/>
          <w:sz w:val="28"/>
          <w:szCs w:val="28"/>
        </w:rPr>
        <w:t>шой коровник. Наверное, на сто коров сарай. Так кому же он нужен? Вот к</w:t>
      </w:r>
      <w:r w:rsidRPr="00854F6B">
        <w:rPr>
          <w:rFonts w:ascii="Times New Roman" w:hAnsi="Times New Roman"/>
          <w:sz w:val="28"/>
          <w:szCs w:val="28"/>
        </w:rPr>
        <w:t>о</w:t>
      </w:r>
      <w:r w:rsidRPr="00854F6B">
        <w:rPr>
          <w:rFonts w:ascii="Times New Roman" w:hAnsi="Times New Roman"/>
          <w:sz w:val="28"/>
          <w:szCs w:val="28"/>
        </w:rPr>
        <w:t>гда в конторе нет и одного, с кем бы можно было посоветоваться. И только она, Люба, ведет вперед…</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Хоть председатель ни к кому конкретно не обращался и говорил тихо, но все обернулись к нему и внимательно прислушались к стуку его табаке</w:t>
      </w:r>
      <w:r w:rsidRPr="00854F6B">
        <w:rPr>
          <w:rFonts w:ascii="Times New Roman" w:hAnsi="Times New Roman"/>
          <w:sz w:val="28"/>
          <w:szCs w:val="28"/>
        </w:rPr>
        <w:t>р</w:t>
      </w:r>
      <w:r w:rsidRPr="00854F6B">
        <w:rPr>
          <w:rFonts w:ascii="Times New Roman" w:hAnsi="Times New Roman"/>
          <w:sz w:val="28"/>
          <w:szCs w:val="28"/>
        </w:rPr>
        <w:t>ки; видели в сумерках мерцание белого клочка бумаги, и вдруг перевели взгляды на Любу. Она в темноте сжала челюсти, отчего исхудавшее лицо ее напряглось, и молчала.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Еще один добавит таки не больше пары слов: авансов в счет сена н</w:t>
      </w:r>
      <w:r w:rsidRPr="00854F6B">
        <w:rPr>
          <w:rFonts w:ascii="Times New Roman" w:hAnsi="Times New Roman"/>
          <w:sz w:val="28"/>
          <w:szCs w:val="28"/>
        </w:rPr>
        <w:t>а</w:t>
      </w:r>
      <w:r w:rsidRPr="00854F6B">
        <w:rPr>
          <w:rFonts w:ascii="Times New Roman" w:hAnsi="Times New Roman"/>
          <w:sz w:val="28"/>
          <w:szCs w:val="28"/>
        </w:rPr>
        <w:t>брали много, а из-за дождей не накосили и четверти того, что нужно для себя и на продажу.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Больше никто ничего не говорит. Несколько длинных бревен лежат на земле. Коммунары все сидят на бревнах и молчат. Раз за разом только шл</w:t>
      </w:r>
      <w:r w:rsidRPr="00854F6B">
        <w:rPr>
          <w:rFonts w:ascii="Times New Roman" w:hAnsi="Times New Roman"/>
          <w:sz w:val="28"/>
          <w:szCs w:val="28"/>
        </w:rPr>
        <w:t>е</w:t>
      </w:r>
      <w:r w:rsidRPr="00854F6B">
        <w:rPr>
          <w:rFonts w:ascii="Times New Roman" w:hAnsi="Times New Roman"/>
          <w:sz w:val="28"/>
          <w:szCs w:val="28"/>
        </w:rPr>
        <w:t>пают то одной, то другой рукою по рукам, по затылкам, по шеям, по щекам, чтобы убить бесчисленных, до смерти надоевших комаров. Да, а посреди н</w:t>
      </w:r>
      <w:r w:rsidRPr="00854F6B">
        <w:rPr>
          <w:rFonts w:ascii="Times New Roman" w:hAnsi="Times New Roman"/>
          <w:sz w:val="28"/>
          <w:szCs w:val="28"/>
        </w:rPr>
        <w:t>е</w:t>
      </w:r>
      <w:r w:rsidRPr="00854F6B">
        <w:rPr>
          <w:rFonts w:ascii="Times New Roman" w:hAnsi="Times New Roman"/>
          <w:sz w:val="28"/>
          <w:szCs w:val="28"/>
        </w:rPr>
        <w:t>ба стоит кусок луны, и ежеминутно на ее лицо набегает облачко Луна де</w:t>
      </w:r>
      <w:r w:rsidRPr="00854F6B">
        <w:rPr>
          <w:rFonts w:ascii="Times New Roman" w:hAnsi="Times New Roman"/>
          <w:sz w:val="28"/>
          <w:szCs w:val="28"/>
        </w:rPr>
        <w:t>р</w:t>
      </w:r>
      <w:r w:rsidRPr="00854F6B">
        <w:rPr>
          <w:rFonts w:ascii="Times New Roman" w:hAnsi="Times New Roman"/>
          <w:sz w:val="28"/>
          <w:szCs w:val="28"/>
        </w:rPr>
        <w:t>жится, чтобы не сойти с места – ждет другого облачка, которое черкнет ее по лицу.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уже поговорили? Можно уже расходиться?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хорошо знают, что Любин вопрос вообще не признак того, что н</w:t>
      </w:r>
      <w:r w:rsidRPr="00854F6B">
        <w:rPr>
          <w:rFonts w:ascii="Times New Roman" w:hAnsi="Times New Roman"/>
          <w:sz w:val="28"/>
          <w:szCs w:val="28"/>
        </w:rPr>
        <w:t>а</w:t>
      </w:r>
      <w:r w:rsidRPr="00854F6B">
        <w:rPr>
          <w:rFonts w:ascii="Times New Roman" w:hAnsi="Times New Roman"/>
          <w:sz w:val="28"/>
          <w:szCs w:val="28"/>
        </w:rPr>
        <w:t>до расходиться. Ее грудной голос сейчас такой грубый, как будто хриплый. Она крепко сжимает челюсти, аж зубы чуть не трескаются. Немного щурит глаза и смотрит на луну и на облачко. Те, что сидят на бревнах, тоже подн</w:t>
      </w:r>
      <w:r w:rsidRPr="00854F6B">
        <w:rPr>
          <w:rFonts w:ascii="Times New Roman" w:hAnsi="Times New Roman"/>
          <w:sz w:val="28"/>
          <w:szCs w:val="28"/>
        </w:rPr>
        <w:t>и</w:t>
      </w:r>
      <w:r w:rsidRPr="00854F6B">
        <w:rPr>
          <w:rFonts w:ascii="Times New Roman" w:hAnsi="Times New Roman"/>
          <w:sz w:val="28"/>
          <w:szCs w:val="28"/>
        </w:rPr>
        <w:t>мают головы, смотрят на луну и на облака, как они, проходя, касаются лица луны и плывут себе дальше. А потом видно, как Любины черные глаза све</w:t>
      </w:r>
      <w:r w:rsidRPr="00854F6B">
        <w:rPr>
          <w:rFonts w:ascii="Times New Roman" w:hAnsi="Times New Roman"/>
          <w:sz w:val="28"/>
          <w:szCs w:val="28"/>
        </w:rPr>
        <w:t>р</w:t>
      </w:r>
      <w:r w:rsidRPr="00854F6B">
        <w:rPr>
          <w:rFonts w:ascii="Times New Roman" w:hAnsi="Times New Roman"/>
          <w:sz w:val="28"/>
          <w:szCs w:val="28"/>
        </w:rPr>
        <w:t>кают и гаснут, снова сверкают и гаснут.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Вот она сейчас снова начнет, Люба. От нее уже не отцепишься. Это уже будет речей на целую ночь. Да пусть только начнет. Кажется, сегодня веч</w:t>
      </w:r>
      <w:r w:rsidRPr="00854F6B">
        <w:rPr>
          <w:rFonts w:ascii="Times New Roman" w:hAnsi="Times New Roman"/>
          <w:sz w:val="28"/>
          <w:szCs w:val="28"/>
        </w:rPr>
        <w:t>е</w:t>
      </w:r>
      <w:r w:rsidRPr="00854F6B">
        <w:rPr>
          <w:rFonts w:ascii="Times New Roman" w:hAnsi="Times New Roman"/>
          <w:sz w:val="28"/>
          <w:szCs w:val="28"/>
        </w:rPr>
        <w:t>ром ей все выскажут…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Люба поднимается, поправляет на себе черную короткую юбочку и минутку стоит. Лицо ее мрачное и злое, как никогда.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«Может, и мне встать и уйти?»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 как-то не получается. Нельзя же так разойтись. Потому что если разойдемся, не выслушав последнего слова Любы, то потом будешь ходить, как не выспавшийся».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«Пусть идет себе на здоровье. Кто это ее поставил, чтобы везде совала свой нос? Слишком много прав себе Люба берет. Надо ей подрезать кр</w:t>
      </w:r>
      <w:r w:rsidRPr="00854F6B">
        <w:rPr>
          <w:rFonts w:ascii="Times New Roman" w:hAnsi="Times New Roman"/>
          <w:sz w:val="28"/>
          <w:szCs w:val="28"/>
        </w:rPr>
        <w:t>ы</w:t>
      </w:r>
      <w:r w:rsidRPr="00854F6B">
        <w:rPr>
          <w:rFonts w:ascii="Times New Roman" w:hAnsi="Times New Roman"/>
          <w:sz w:val="28"/>
          <w:szCs w:val="28"/>
        </w:rPr>
        <w:t>лышки».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«Так она же таки очень умная, столько охватывает работы. Она отдает всю свою жизнь коммуне».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«Так что из того, что она везде лезет, если так мало сделано. Работ</w:t>
      </w:r>
      <w:r w:rsidRPr="00854F6B">
        <w:rPr>
          <w:rFonts w:ascii="Times New Roman" w:hAnsi="Times New Roman"/>
          <w:sz w:val="28"/>
          <w:szCs w:val="28"/>
        </w:rPr>
        <w:t>а</w:t>
      </w:r>
      <w:r w:rsidRPr="00854F6B">
        <w:rPr>
          <w:rFonts w:ascii="Times New Roman" w:hAnsi="Times New Roman"/>
          <w:sz w:val="28"/>
          <w:szCs w:val="28"/>
        </w:rPr>
        <w:t>ешь, работаешь, а добра с того не видишь. Да, надо покончить с нею, и то</w:t>
      </w:r>
      <w:r w:rsidRPr="00854F6B">
        <w:rPr>
          <w:rFonts w:ascii="Times New Roman" w:hAnsi="Times New Roman"/>
          <w:sz w:val="28"/>
          <w:szCs w:val="28"/>
        </w:rPr>
        <w:t>ч</w:t>
      </w:r>
      <w:r w:rsidRPr="00854F6B">
        <w:rPr>
          <w:rFonts w:ascii="Times New Roman" w:hAnsi="Times New Roman"/>
          <w:sz w:val="28"/>
          <w:szCs w:val="28"/>
        </w:rPr>
        <w:t>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может, пока оставить так, пусть идет, как идет. Может, из ее планов что-нибудь и выйдет: ясно, что Люба никого обманывать не собирается. А организация все ж таки такое дело, что всех подкупает».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«Смотри, за сколько дел сразу взялись. Сколько дел начато! На это же надо очень много людей. Тут, на тебе, двое коммунаров отошли от работы: один ушиб себе руку в лесу, а другому конь покалечил плечо. Нужен чел</w:t>
      </w:r>
      <w:r w:rsidRPr="00854F6B">
        <w:rPr>
          <w:rFonts w:ascii="Times New Roman" w:hAnsi="Times New Roman"/>
          <w:sz w:val="28"/>
          <w:szCs w:val="28"/>
        </w:rPr>
        <w:t>о</w:t>
      </w:r>
      <w:r w:rsidRPr="00854F6B">
        <w:rPr>
          <w:rFonts w:ascii="Times New Roman" w:hAnsi="Times New Roman"/>
          <w:sz w:val="28"/>
          <w:szCs w:val="28"/>
        </w:rPr>
        <w:t>век, чтобы ухаживать за этими двумя. Весь коллектив ходит, как Люба, вс</w:t>
      </w:r>
      <w:r w:rsidRPr="00854F6B">
        <w:rPr>
          <w:rFonts w:ascii="Times New Roman" w:hAnsi="Times New Roman"/>
          <w:sz w:val="28"/>
          <w:szCs w:val="28"/>
        </w:rPr>
        <w:t>е</w:t>
      </w:r>
      <w:r w:rsidRPr="00854F6B">
        <w:rPr>
          <w:rFonts w:ascii="Times New Roman" w:hAnsi="Times New Roman"/>
          <w:sz w:val="28"/>
          <w:szCs w:val="28"/>
        </w:rPr>
        <w:t>гда в горячке. Всегда торопятся. Всегда, как Люба, задерганные. А работы – кот наплакал».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«Так как же ей не поверить, Любе, когда она вот так сжимает челюсти, хмурит изможденное лицо и говорит, все кажется так ясно, все ясно? Как можно не поверить такому грудному голосу? Это же таки невозможно! Когда она говорит, забываешь все на свете и только веришь: Люба, ее голос; ув</w:t>
      </w:r>
      <w:r w:rsidRPr="00854F6B">
        <w:rPr>
          <w:rFonts w:ascii="Times New Roman" w:hAnsi="Times New Roman"/>
          <w:sz w:val="28"/>
          <w:szCs w:val="28"/>
        </w:rPr>
        <w:t>е</w:t>
      </w:r>
      <w:r w:rsidRPr="00854F6B">
        <w:rPr>
          <w:rFonts w:ascii="Times New Roman" w:hAnsi="Times New Roman"/>
          <w:sz w:val="28"/>
          <w:szCs w:val="28"/>
        </w:rPr>
        <w:t>ренность, что только так надо делать и так, безусловно, будет правильно».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Некоторые, так рассуждая, хотели было уйти, но не смогли. Ждали, как грома после молнии; ощущали какую-то неуверенность. Но Люба ничего не говорит. Она минутку стоит, потом идет в палатку. Переселенцы еще сидят на бревнах и смотрят вслед. На Любе короткая юбочка и высокие черные чулки. Она идет медленно и не оглядывается. Только раз за разом наклоняе</w:t>
      </w:r>
      <w:r w:rsidRPr="00854F6B">
        <w:rPr>
          <w:rFonts w:ascii="Times New Roman" w:hAnsi="Times New Roman"/>
          <w:sz w:val="28"/>
          <w:szCs w:val="28"/>
        </w:rPr>
        <w:t>т</w:t>
      </w:r>
      <w:r w:rsidRPr="00854F6B">
        <w:rPr>
          <w:rFonts w:ascii="Times New Roman" w:hAnsi="Times New Roman"/>
          <w:sz w:val="28"/>
          <w:szCs w:val="28"/>
        </w:rPr>
        <w:t>ся, чтобы прогнать или раздавить присосавшегося комара.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Возле палатки Люба останавливается. Молодые переселенцы сидят еще немного. Потом поднимаются и хотят расходиться. Каждый таки действ</w:t>
      </w:r>
      <w:r w:rsidRPr="00854F6B">
        <w:rPr>
          <w:rFonts w:ascii="Times New Roman" w:hAnsi="Times New Roman"/>
          <w:sz w:val="28"/>
          <w:szCs w:val="28"/>
        </w:rPr>
        <w:t>и</w:t>
      </w:r>
      <w:r w:rsidRPr="00854F6B">
        <w:rPr>
          <w:rFonts w:ascii="Times New Roman" w:hAnsi="Times New Roman"/>
          <w:sz w:val="28"/>
          <w:szCs w:val="28"/>
        </w:rPr>
        <w:t>тельно идет спать. Но все сегодня ищут себе ложе на улице. Даже «счастли</w:t>
      </w:r>
      <w:r w:rsidRPr="00854F6B">
        <w:rPr>
          <w:rFonts w:ascii="Times New Roman" w:hAnsi="Times New Roman"/>
          <w:sz w:val="28"/>
          <w:szCs w:val="28"/>
        </w:rPr>
        <w:t>в</w:t>
      </w:r>
      <w:r w:rsidRPr="00854F6B">
        <w:rPr>
          <w:rFonts w:ascii="Times New Roman" w:hAnsi="Times New Roman"/>
          <w:sz w:val="28"/>
          <w:szCs w:val="28"/>
        </w:rPr>
        <w:t>чики», что спят всегда в палатке, ищут сегодня место на улице. И, на тебе, никто себе места не может найти. Только вчера для всех хватало места, а с</w:t>
      </w:r>
      <w:r w:rsidRPr="00854F6B">
        <w:rPr>
          <w:rFonts w:ascii="Times New Roman" w:hAnsi="Times New Roman"/>
          <w:sz w:val="28"/>
          <w:szCs w:val="28"/>
        </w:rPr>
        <w:t>е</w:t>
      </w:r>
      <w:r w:rsidRPr="00854F6B">
        <w:rPr>
          <w:rFonts w:ascii="Times New Roman" w:hAnsi="Times New Roman"/>
          <w:sz w:val="28"/>
          <w:szCs w:val="28"/>
        </w:rPr>
        <w:t>годня и одного нет на улице. Все телеги чем-нибудь заняты; стол во дворе з</w:t>
      </w:r>
      <w:r w:rsidRPr="00854F6B">
        <w:rPr>
          <w:rFonts w:ascii="Times New Roman" w:hAnsi="Times New Roman"/>
          <w:sz w:val="28"/>
          <w:szCs w:val="28"/>
        </w:rPr>
        <w:t>а</w:t>
      </w:r>
      <w:r w:rsidRPr="00854F6B">
        <w:rPr>
          <w:rFonts w:ascii="Times New Roman" w:hAnsi="Times New Roman"/>
          <w:sz w:val="28"/>
          <w:szCs w:val="28"/>
        </w:rPr>
        <w:t>ставлен. Трава вся мокрая. Даже место под телегами заняли собаки. Откуда тут взялись собаки?..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бродят так долго, пока, незаметно для самих себя, не останавлив</w:t>
      </w:r>
      <w:r w:rsidRPr="00854F6B">
        <w:rPr>
          <w:rFonts w:ascii="Times New Roman" w:hAnsi="Times New Roman"/>
          <w:sz w:val="28"/>
          <w:szCs w:val="28"/>
        </w:rPr>
        <w:t>а</w:t>
      </w:r>
      <w:r w:rsidRPr="00854F6B">
        <w:rPr>
          <w:rFonts w:ascii="Times New Roman" w:hAnsi="Times New Roman"/>
          <w:sz w:val="28"/>
          <w:szCs w:val="28"/>
        </w:rPr>
        <w:t>ются возле палатки. Каждый раз подходит еще кто-нибудь, и вскоре возле Любы собирается кружок коммунаров, которые стоят и ждут, сами не зная чего. Да, Люба забыла спросить: пришли ли уже ответы из дома, что семьи получили деньги, которые им посылали? Нет? Надо было бы спросить у В</w:t>
      </w:r>
      <w:r w:rsidRPr="00854F6B">
        <w:rPr>
          <w:rFonts w:ascii="Times New Roman" w:hAnsi="Times New Roman"/>
          <w:sz w:val="28"/>
          <w:szCs w:val="28"/>
        </w:rPr>
        <w:t>а</w:t>
      </w:r>
      <w:r w:rsidRPr="00854F6B">
        <w:rPr>
          <w:rFonts w:ascii="Times New Roman" w:hAnsi="Times New Roman"/>
          <w:sz w:val="28"/>
          <w:szCs w:val="28"/>
        </w:rPr>
        <w:t>си, на тихоньковской почте.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И еще она хочет спросить: как быть с больными. Надо отправить кого-нибудь, чтобы ухаживал за ними.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почему, например, ей до сих пор не сказали: дает ли агроном вяза</w:t>
      </w:r>
      <w:r w:rsidRPr="00854F6B">
        <w:rPr>
          <w:rFonts w:ascii="Times New Roman" w:hAnsi="Times New Roman"/>
          <w:sz w:val="28"/>
          <w:szCs w:val="28"/>
        </w:rPr>
        <w:t>л</w:t>
      </w:r>
      <w:r w:rsidRPr="00854F6B">
        <w:rPr>
          <w:rFonts w:ascii="Times New Roman" w:hAnsi="Times New Roman"/>
          <w:sz w:val="28"/>
          <w:szCs w:val="28"/>
        </w:rPr>
        <w:t>ку? Или нет? Он уже черезчур носом крутит…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Еще одно хотела она спросить… Нет, не одно, много чего должна она спросить и сказать. Все завели моду делать все наскоро, лишь бы избавиться. Не понимают, что на одну работу нельзя навалиться всем сразу. Люба опе</w:t>
      </w:r>
      <w:r w:rsidRPr="00854F6B">
        <w:rPr>
          <w:rFonts w:ascii="Times New Roman" w:hAnsi="Times New Roman"/>
          <w:sz w:val="28"/>
          <w:szCs w:val="28"/>
        </w:rPr>
        <w:t>р</w:t>
      </w:r>
      <w:r w:rsidRPr="00854F6B">
        <w:rPr>
          <w:rFonts w:ascii="Times New Roman" w:hAnsi="Times New Roman"/>
          <w:sz w:val="28"/>
          <w:szCs w:val="28"/>
        </w:rPr>
        <w:t>лась на столбик, что возле входа в палатку. Все окружили ее и слушают. Она говорит уже не тихо. Она не уставшая. Чтобы растолковать кому-нибудь то, что нужно, Люба не знает усталости.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Как это так, что хотели сбросить с плеч все дела. Есть столько важных вопросов, надо все обдумать; надо договориться про лес на сараи и на дом; надо отправить людей косить сено, и много сена. Мало лошадей. Двое па</w:t>
      </w:r>
      <w:r w:rsidRPr="00854F6B">
        <w:rPr>
          <w:rFonts w:ascii="Times New Roman" w:hAnsi="Times New Roman"/>
          <w:sz w:val="28"/>
          <w:szCs w:val="28"/>
        </w:rPr>
        <w:t>р</w:t>
      </w:r>
      <w:r w:rsidRPr="00854F6B">
        <w:rPr>
          <w:rFonts w:ascii="Times New Roman" w:hAnsi="Times New Roman"/>
          <w:sz w:val="28"/>
          <w:szCs w:val="28"/>
        </w:rPr>
        <w:t>ней больны; какие-то трое начали ворчать и хотят бросать коммуну.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Люба насчитала множество важных вопросов. Ее истомленное лицо снова стало напряженным, по-взрослому серьезным. Глаза ее блестели и гр</w:t>
      </w:r>
      <w:r w:rsidRPr="00854F6B">
        <w:rPr>
          <w:rFonts w:ascii="Times New Roman" w:hAnsi="Times New Roman"/>
          <w:sz w:val="28"/>
          <w:szCs w:val="28"/>
        </w:rPr>
        <w:t>е</w:t>
      </w:r>
      <w:r w:rsidRPr="00854F6B">
        <w:rPr>
          <w:rFonts w:ascii="Times New Roman" w:hAnsi="Times New Roman"/>
          <w:sz w:val="28"/>
          <w:szCs w:val="28"/>
        </w:rPr>
        <w:t>зили. Она снова говорила своим уверенным грудным голосом. И в ночной тьме она указательным пальцем рисовала полоски, точки, окружности; изо всех этих рисунков она плела одну мысль: надо добиться, чтобы все шло о</w:t>
      </w:r>
      <w:r w:rsidRPr="00854F6B">
        <w:rPr>
          <w:rFonts w:ascii="Times New Roman" w:hAnsi="Times New Roman"/>
          <w:sz w:val="28"/>
          <w:szCs w:val="28"/>
        </w:rPr>
        <w:t>р</w:t>
      </w:r>
      <w:r w:rsidRPr="00854F6B">
        <w:rPr>
          <w:rFonts w:ascii="Times New Roman" w:hAnsi="Times New Roman"/>
          <w:sz w:val="28"/>
          <w:szCs w:val="28"/>
        </w:rPr>
        <w:t>ганизованно. Вот точка. Вот круг. Точка стоит посредине. Из всего круга устремляются к этой точке, и это называется: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 р г а н и з а ц и 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Молодые переселенцы, которые стояли вокруг Любы, тоже видели все так ясно, им даже стало неприятно, что раньше они думали что-то недоброе об этой изможденной девчонке. Как здесь все ясно: вот точка – все ее видят. Вот круг – каждый парень, кто хоть понюхал геометрию, может себе пре</w:t>
      </w:r>
      <w:r w:rsidRPr="00854F6B">
        <w:rPr>
          <w:rFonts w:ascii="Times New Roman" w:hAnsi="Times New Roman"/>
          <w:sz w:val="28"/>
          <w:szCs w:val="28"/>
        </w:rPr>
        <w:t>д</w:t>
      </w:r>
      <w:r w:rsidRPr="00854F6B">
        <w:rPr>
          <w:rFonts w:ascii="Times New Roman" w:hAnsi="Times New Roman"/>
          <w:sz w:val="28"/>
          <w:szCs w:val="28"/>
        </w:rPr>
        <w:t>ставить круг. Теперь очертить еще больший круг – тоже очень понятно. Вся коммуна встанет на него, и общими силами направятся к центральной точке и вместе завоюют ее…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Для всех была теперь так понятна необходимость работать, что все с нетерпением ждали дня, когда можно будет взяться за работу.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кто эти три парня, которые хотят выйти из коммуны? – Внезапно спросил кто-то. Никто не отозвался. Никто даже и не кашлянул, чтобы его не заподозрили. Разве кто уйдет сейчас, когда все так ясно и близко. У Фулька выступили слезы на глазах. В темноте их все равно никто не заметил. Да если бы даже и заметил, то тоже ничего не сказал бы. Фулько думал: дом… ком</w:t>
      </w:r>
      <w:r w:rsidRPr="00854F6B">
        <w:rPr>
          <w:rFonts w:ascii="Times New Roman" w:hAnsi="Times New Roman"/>
          <w:sz w:val="28"/>
          <w:szCs w:val="28"/>
        </w:rPr>
        <w:t>а</w:t>
      </w:r>
      <w:r w:rsidRPr="00854F6B">
        <w:rPr>
          <w:rFonts w:ascii="Times New Roman" w:hAnsi="Times New Roman"/>
          <w:sz w:val="28"/>
          <w:szCs w:val="28"/>
        </w:rPr>
        <w:t>ры… надо выспаться…, но раз уже так, то пусть будет…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Никому даже не хотелось лезть под брезент, задыхаться там под грудой одеял и тряпья. Да и после этого бояться, чтобы комары не кусали, лучше уж простоять тут во дворе возле славной Любы, слушать и видеть перед собой цель. Но как ее достичь?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луне надоело стоять привидением посреди неба, чтобы каждый кусок облака цеплялся за ее лицо; когда она сдвинулась с места, а с другой стороны, напротив, небо начало сереть, люди разошлись на разные работы.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Уже утром всем не хватало сил. Пила вгрызлась в дерево до половины ствола и не хотела двигаться ни туда, ни сюда. Ветки, которые в другой раз отлетали, только ударишь топором, теперь держались, как прикрученные. Топор никак не мог попасть в зарубку. А там, в поле, сегодня наткнулись на кусок луга, пусть бы уже больше такое не случалось. Одни кочки. Таки тол</w:t>
      </w:r>
      <w:r w:rsidRPr="00854F6B">
        <w:rPr>
          <w:rFonts w:ascii="Times New Roman" w:hAnsi="Times New Roman"/>
          <w:sz w:val="28"/>
          <w:szCs w:val="28"/>
        </w:rPr>
        <w:t>ь</w:t>
      </w:r>
      <w:r w:rsidRPr="00854F6B">
        <w:rPr>
          <w:rFonts w:ascii="Times New Roman" w:hAnsi="Times New Roman"/>
          <w:sz w:val="28"/>
          <w:szCs w:val="28"/>
        </w:rPr>
        <w:t>ко кочки, корни и кустики. Косилка и трех махов не пройдет гладко. Все только цепляется и цепляется. Гнуса того сегодня утром невозможно было стерпеть. Так он кусался и въедался, как никогда. И минутки не давал св</w:t>
      </w:r>
      <w:r w:rsidRPr="00854F6B">
        <w:rPr>
          <w:rFonts w:ascii="Times New Roman" w:hAnsi="Times New Roman"/>
          <w:sz w:val="28"/>
          <w:szCs w:val="28"/>
        </w:rPr>
        <w:t>о</w:t>
      </w:r>
      <w:r w:rsidRPr="00854F6B">
        <w:rPr>
          <w:rFonts w:ascii="Times New Roman" w:hAnsi="Times New Roman"/>
          <w:sz w:val="28"/>
          <w:szCs w:val="28"/>
        </w:rPr>
        <w:t>бодно подышать.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Молодые коммунары очень быстро устали. Долгая передышка не п</w:t>
      </w:r>
      <w:r w:rsidRPr="00854F6B">
        <w:rPr>
          <w:rFonts w:ascii="Times New Roman" w:hAnsi="Times New Roman"/>
          <w:sz w:val="28"/>
          <w:szCs w:val="28"/>
        </w:rPr>
        <w:t>о</w:t>
      </w:r>
      <w:r w:rsidRPr="00854F6B">
        <w:rPr>
          <w:rFonts w:ascii="Times New Roman" w:hAnsi="Times New Roman"/>
          <w:sz w:val="28"/>
          <w:szCs w:val="28"/>
        </w:rPr>
        <w:t>могала. Наоборот, после такой передышки чувствовалась такая ломота во всех костях, что разогнуться невозможно было. Несколько раз пытались взяться за какую-нибудь работу, но никакая не шла на лад. Не то, чтобы х</w:t>
      </w:r>
      <w:r w:rsidRPr="00854F6B">
        <w:rPr>
          <w:rFonts w:ascii="Times New Roman" w:hAnsi="Times New Roman"/>
          <w:sz w:val="28"/>
          <w:szCs w:val="28"/>
        </w:rPr>
        <w:t>о</w:t>
      </w:r>
      <w:r w:rsidRPr="00854F6B">
        <w:rPr>
          <w:rFonts w:ascii="Times New Roman" w:hAnsi="Times New Roman"/>
          <w:sz w:val="28"/>
          <w:szCs w:val="28"/>
        </w:rPr>
        <w:t>телось спать. Или есть. Все просто были без сил.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Сегодня все раньше времени пришли с работы. Дома каждому парню было что доделать. Сразу лечь, отдохнуть никто не мог: готовились к очень важному долгому заседанию…</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Несколько дней спустя я встретил Любу в Бирофельде. Трое молодых переселенцев и Люба пришли сюда с ними переговорить. Она еще больше подурнела, была очень изможденной и спешила на заседание.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Она остановилась возле меня на несколько секунд, но успела глубоко вздохнуть: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Это все не то, что нужно.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 последние дни Люба снова что-то читала в газетах.</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ни в одной статье не говорится о муках переселенцев, об их рад</w:t>
      </w:r>
      <w:r w:rsidRPr="00854F6B">
        <w:rPr>
          <w:rFonts w:ascii="Times New Roman" w:hAnsi="Times New Roman"/>
          <w:sz w:val="28"/>
          <w:szCs w:val="28"/>
        </w:rPr>
        <w:t>о</w:t>
      </w:r>
      <w:r w:rsidRPr="00854F6B">
        <w:rPr>
          <w:rFonts w:ascii="Times New Roman" w:hAnsi="Times New Roman"/>
          <w:sz w:val="28"/>
          <w:szCs w:val="28"/>
        </w:rPr>
        <w:t>стях, не откликаются на…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-М-м… забыла, как сказать…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Люба минутку подумала и обрадовалась: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 р о  о р г а н и з а ц и ю. Как организовать коммуну. Это же самое важное дело на свете.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Как же можно не верить такому лицу с такими глазами! Кто услышит Любин грудной голос, тот все ей доверит и признает ее справедливость. Отойдя, я еще долго помнил Любино лицо и глаза. Я хорошо помнил, как она сказала мне своим твердым приятным голосом, что самое важное дело в мире - это о р г а н и з а ц и я. Поэтому надо же таки знать, как организовать ко</w:t>
      </w:r>
      <w:r w:rsidRPr="00854F6B">
        <w:rPr>
          <w:rFonts w:ascii="Times New Roman" w:hAnsi="Times New Roman"/>
          <w:sz w:val="28"/>
          <w:szCs w:val="28"/>
        </w:rPr>
        <w:t>м</w:t>
      </w:r>
      <w:r w:rsidRPr="00854F6B">
        <w:rPr>
          <w:rFonts w:ascii="Times New Roman" w:hAnsi="Times New Roman"/>
          <w:sz w:val="28"/>
          <w:szCs w:val="28"/>
        </w:rPr>
        <w:t>муну…</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3402"/>
        <w:contextualSpacing/>
        <w:jc w:val="both"/>
        <w:rPr>
          <w:rFonts w:ascii="Times New Roman" w:hAnsi="Times New Roman"/>
          <w:sz w:val="28"/>
          <w:szCs w:val="28"/>
        </w:rPr>
      </w:pPr>
      <w:r w:rsidRPr="00854F6B">
        <w:rPr>
          <w:rFonts w:ascii="Times New Roman" w:hAnsi="Times New Roman"/>
          <w:sz w:val="28"/>
          <w:szCs w:val="28"/>
          <w:lang w:val="en-US"/>
        </w:rPr>
        <w:t>II</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Говорили, что тот, кто приехал первым на Бирское опытное поле, тот захватил самые лучшие места.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Первым сюда приехал «завистливый коллектив». Тогда топчаны в большом бараке были еще свободны. А все пять членов коллектива сразу от дверей бросились на «кровати», которые стояли посреди барака. Но вскоре они осмотрели помещение и переместились на правую сторону. Тут члены коллектива начали ссориться за кровать, которая стоит возле правой стены. А когда они не смогли договориться, то вмиг второй член коллектива захватил противоположный угол с кроватью, что стоит в нем; третий сразу захватил третий угол, а четвертый захватил последний. Глава коллектива Нисель Гр</w:t>
      </w:r>
      <w:r w:rsidRPr="00854F6B">
        <w:rPr>
          <w:rFonts w:ascii="Times New Roman" w:hAnsi="Times New Roman"/>
          <w:sz w:val="28"/>
          <w:szCs w:val="28"/>
        </w:rPr>
        <w:t>а</w:t>
      </w:r>
      <w:r w:rsidRPr="00854F6B">
        <w:rPr>
          <w:rFonts w:ascii="Times New Roman" w:hAnsi="Times New Roman"/>
          <w:sz w:val="28"/>
          <w:szCs w:val="28"/>
        </w:rPr>
        <w:t>гер, будучи уверен, что ему оставят лучшее место, остался совсем без угла. Он минутку смотрел одним глазом на своих четырех «подчиненных». Потом побежал просить, чтобы выдали обедать.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…Постепенно барак начал заполняться. Все вновь прибывшие вбегали с желанием захватить «самые лучшие» места, но потом выяснялось, что с</w:t>
      </w:r>
      <w:r w:rsidRPr="00854F6B">
        <w:rPr>
          <w:rFonts w:ascii="Times New Roman" w:hAnsi="Times New Roman"/>
          <w:sz w:val="28"/>
          <w:szCs w:val="28"/>
        </w:rPr>
        <w:t>а</w:t>
      </w:r>
      <w:r w:rsidRPr="00854F6B">
        <w:rPr>
          <w:rFonts w:ascii="Times New Roman" w:hAnsi="Times New Roman"/>
          <w:sz w:val="28"/>
          <w:szCs w:val="28"/>
        </w:rPr>
        <w:t>мое лучшее уже занято и больше «лучшего» не осталось.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…Когда большая белорусская коммуна прибыла на подворье опытного поля, «весь первый этаж» барака был уже занят, да и чердак тоже: на грубые балки переселенцы положили доски, постелили соломы и легли. Большая коммуна вошла в барак, медленно все оглядела, осмотрелась; поговорили между собой и громко объявили, что забирают себе левый угол. Обитатели левого угла надулись, забурчали, но коммунаров было много, и все они были крепкие парни. Они говорили твердо и уверенно. Никто не отважился с ними спорить. Бурчали, очень сердились, но вынуждены были собрать свои п</w:t>
      </w:r>
      <w:r w:rsidRPr="00854F6B">
        <w:rPr>
          <w:rFonts w:ascii="Times New Roman" w:hAnsi="Times New Roman"/>
          <w:sz w:val="28"/>
          <w:szCs w:val="28"/>
        </w:rPr>
        <w:t>о</w:t>
      </w:r>
      <w:r w:rsidRPr="00854F6B">
        <w:rPr>
          <w:rFonts w:ascii="Times New Roman" w:hAnsi="Times New Roman"/>
          <w:sz w:val="28"/>
          <w:szCs w:val="28"/>
        </w:rPr>
        <w:t>житки и освободить коммуне место в левом углу.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Это уже коммуна. Расположились, как дома. Набили по всем стенам гвоздей, да еще и поразвешивали свое. Видно, думают зимовать в этом бар</w:t>
      </w:r>
      <w:r w:rsidRPr="00854F6B">
        <w:rPr>
          <w:rFonts w:ascii="Times New Roman" w:hAnsi="Times New Roman"/>
          <w:sz w:val="28"/>
          <w:szCs w:val="28"/>
        </w:rPr>
        <w:t>а</w:t>
      </w:r>
      <w:r w:rsidRPr="00854F6B">
        <w:rPr>
          <w:rFonts w:ascii="Times New Roman" w:hAnsi="Times New Roman"/>
          <w:sz w:val="28"/>
          <w:szCs w:val="28"/>
        </w:rPr>
        <w:t xml:space="preserve">ке. Одну кровать поставили посередине, и на ней делают все, как на столе: едят, пьют, даже письма пишут.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Повесьте еще занавесочку на кровать, и будет совсем так, как в бу</w:t>
      </w:r>
      <w:r w:rsidRPr="00854F6B">
        <w:rPr>
          <w:rFonts w:ascii="Times New Roman" w:hAnsi="Times New Roman"/>
          <w:sz w:val="28"/>
          <w:szCs w:val="28"/>
        </w:rPr>
        <w:t>р</w:t>
      </w:r>
      <w:r w:rsidRPr="00854F6B">
        <w:rPr>
          <w:rFonts w:ascii="Times New Roman" w:hAnsi="Times New Roman"/>
          <w:sz w:val="28"/>
          <w:szCs w:val="28"/>
        </w:rPr>
        <w:t>жуйской спальне, – шутили переселенцы.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уже знают, что главная хозяйка в коммуне Сима.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Она совсем и не их, - говорили соседи. – Она учительница, а они пр</w:t>
      </w:r>
      <w:r w:rsidRPr="00854F6B">
        <w:rPr>
          <w:rFonts w:ascii="Times New Roman" w:hAnsi="Times New Roman"/>
          <w:sz w:val="28"/>
          <w:szCs w:val="28"/>
        </w:rPr>
        <w:t>о</w:t>
      </w:r>
      <w:r w:rsidRPr="00854F6B">
        <w:rPr>
          <w:rFonts w:ascii="Times New Roman" w:hAnsi="Times New Roman"/>
          <w:sz w:val="28"/>
          <w:szCs w:val="28"/>
        </w:rPr>
        <w:t>стые грубияны из какой-то мужицкой школы. Но она такая славная, хозяйс</w:t>
      </w:r>
      <w:r w:rsidRPr="00854F6B">
        <w:rPr>
          <w:rFonts w:ascii="Times New Roman" w:hAnsi="Times New Roman"/>
          <w:sz w:val="28"/>
          <w:szCs w:val="28"/>
        </w:rPr>
        <w:t>т</w:t>
      </w:r>
      <w:r w:rsidRPr="00854F6B">
        <w:rPr>
          <w:rFonts w:ascii="Times New Roman" w:hAnsi="Times New Roman"/>
          <w:sz w:val="28"/>
          <w:szCs w:val="28"/>
        </w:rPr>
        <w:t>венная. Даже час переждать где-нибудь, - говорит она, - тоже надо по-человечески.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Собственно говоря, она ничего не говорит: она не из очень разговорч</w:t>
      </w:r>
      <w:r w:rsidRPr="00854F6B">
        <w:rPr>
          <w:rFonts w:ascii="Times New Roman" w:hAnsi="Times New Roman"/>
          <w:sz w:val="28"/>
          <w:szCs w:val="28"/>
        </w:rPr>
        <w:t>и</w:t>
      </w:r>
      <w:r w:rsidRPr="00854F6B">
        <w:rPr>
          <w:rFonts w:ascii="Times New Roman" w:hAnsi="Times New Roman"/>
          <w:sz w:val="28"/>
          <w:szCs w:val="28"/>
        </w:rPr>
        <w:t>вых, Сима. Она в техникуме тоже была молчаливая, и ее за это звали «Сима-молчальница». У нее особенность краснеть, просто как огнем пылать. Пра</w:t>
      </w:r>
      <w:r w:rsidRPr="00854F6B">
        <w:rPr>
          <w:rFonts w:ascii="Times New Roman" w:hAnsi="Times New Roman"/>
          <w:sz w:val="28"/>
          <w:szCs w:val="28"/>
        </w:rPr>
        <w:t>в</w:t>
      </w:r>
      <w:r w:rsidRPr="00854F6B">
        <w:rPr>
          <w:rFonts w:ascii="Times New Roman" w:hAnsi="Times New Roman"/>
          <w:sz w:val="28"/>
          <w:szCs w:val="28"/>
        </w:rPr>
        <w:t>да, потом она поднимает руки, якобы для того, чтобы причесать свои пуш</w:t>
      </w:r>
      <w:r w:rsidRPr="00854F6B">
        <w:rPr>
          <w:rFonts w:ascii="Times New Roman" w:hAnsi="Times New Roman"/>
          <w:sz w:val="28"/>
          <w:szCs w:val="28"/>
        </w:rPr>
        <w:t>и</w:t>
      </w:r>
      <w:r w:rsidRPr="00854F6B">
        <w:rPr>
          <w:rFonts w:ascii="Times New Roman" w:hAnsi="Times New Roman"/>
          <w:sz w:val="28"/>
          <w:szCs w:val="28"/>
        </w:rPr>
        <w:t>стые волосы, чтобы думали, будто она от этого краснеет. Но вскоре она ув</w:t>
      </w:r>
      <w:r w:rsidRPr="00854F6B">
        <w:rPr>
          <w:rFonts w:ascii="Times New Roman" w:hAnsi="Times New Roman"/>
          <w:sz w:val="28"/>
          <w:szCs w:val="28"/>
        </w:rPr>
        <w:t>и</w:t>
      </w:r>
      <w:r w:rsidRPr="00854F6B">
        <w:rPr>
          <w:rFonts w:ascii="Times New Roman" w:hAnsi="Times New Roman"/>
          <w:sz w:val="28"/>
          <w:szCs w:val="28"/>
        </w:rPr>
        <w:t>дела, что никто не верит этому причесыванию. Тогда она отворачивалась, хваталась что-нибудь делать. Там она отходила и немного погодя возвращ</w:t>
      </w:r>
      <w:r w:rsidRPr="00854F6B">
        <w:rPr>
          <w:rFonts w:ascii="Times New Roman" w:hAnsi="Times New Roman"/>
          <w:sz w:val="28"/>
          <w:szCs w:val="28"/>
        </w:rPr>
        <w:t>а</w:t>
      </w:r>
      <w:r w:rsidRPr="00854F6B">
        <w:rPr>
          <w:rFonts w:ascii="Times New Roman" w:hAnsi="Times New Roman"/>
          <w:sz w:val="28"/>
          <w:szCs w:val="28"/>
        </w:rPr>
        <w:t>лась, напряженно улыбаясь.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Одно вызывало досаду у Симы: она не ладила с председателем комм</w:t>
      </w:r>
      <w:r w:rsidRPr="00854F6B">
        <w:rPr>
          <w:rFonts w:ascii="Times New Roman" w:hAnsi="Times New Roman"/>
          <w:sz w:val="28"/>
          <w:szCs w:val="28"/>
        </w:rPr>
        <w:t>у</w:t>
      </w:r>
      <w:r w:rsidRPr="00854F6B">
        <w:rPr>
          <w:rFonts w:ascii="Times New Roman" w:hAnsi="Times New Roman"/>
          <w:sz w:val="28"/>
          <w:szCs w:val="28"/>
        </w:rPr>
        <w:t>ны. Чтобы с ним говорить, она должна была спорить из-за каждой мелочи и краснеть. Это же человек, как тот кремень. Ему хочется, чтобы его коммуна занимала видное место. И видной во всем: пусть сейчас привезут лес и сразу примутся строить дом, чтобы таки сейчас начали пахать и тут таки на месте начали сажать хотя бы картошку; надо постараться, - кричал он, - получить несколько коров и завести молочное хозяйство; и он ничего не имел против, чтобы выполнить просьбу агронома и выделить пару коммунаров инструкт</w:t>
      </w:r>
      <w:r w:rsidRPr="00854F6B">
        <w:rPr>
          <w:rFonts w:ascii="Times New Roman" w:hAnsi="Times New Roman"/>
          <w:sz w:val="28"/>
          <w:szCs w:val="28"/>
        </w:rPr>
        <w:t>о</w:t>
      </w:r>
      <w:r w:rsidRPr="00854F6B">
        <w:rPr>
          <w:rFonts w:ascii="Times New Roman" w:hAnsi="Times New Roman"/>
          <w:sz w:val="28"/>
          <w:szCs w:val="28"/>
        </w:rPr>
        <w:t>рами.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На последнем слове Сима ужасно вспыхнула. Это уже не от стыда. Это был только гнев. Действительно, коммунары больше знакомы с сельским х</w:t>
      </w:r>
      <w:r w:rsidRPr="00854F6B">
        <w:rPr>
          <w:rFonts w:ascii="Times New Roman" w:hAnsi="Times New Roman"/>
          <w:sz w:val="28"/>
          <w:szCs w:val="28"/>
        </w:rPr>
        <w:t>о</w:t>
      </w:r>
      <w:r w:rsidRPr="00854F6B">
        <w:rPr>
          <w:rFonts w:ascii="Times New Roman" w:hAnsi="Times New Roman"/>
          <w:sz w:val="28"/>
          <w:szCs w:val="28"/>
        </w:rPr>
        <w:t>зяйством, но прежде всего они приехали сюда не затем, чтобы демонстрир</w:t>
      </w:r>
      <w:r w:rsidRPr="00854F6B">
        <w:rPr>
          <w:rFonts w:ascii="Times New Roman" w:hAnsi="Times New Roman"/>
          <w:sz w:val="28"/>
          <w:szCs w:val="28"/>
        </w:rPr>
        <w:t>о</w:t>
      </w:r>
      <w:r w:rsidRPr="00854F6B">
        <w:rPr>
          <w:rFonts w:ascii="Times New Roman" w:hAnsi="Times New Roman"/>
          <w:sz w:val="28"/>
          <w:szCs w:val="28"/>
        </w:rPr>
        <w:t>вать свою мудрость. Они приехали в Биро-Биджан создать образцовое хозя</w:t>
      </w:r>
      <w:r w:rsidRPr="00854F6B">
        <w:rPr>
          <w:rFonts w:ascii="Times New Roman" w:hAnsi="Times New Roman"/>
          <w:sz w:val="28"/>
          <w:szCs w:val="28"/>
        </w:rPr>
        <w:t>й</w:t>
      </w:r>
      <w:r w:rsidRPr="00854F6B">
        <w:rPr>
          <w:rFonts w:ascii="Times New Roman" w:hAnsi="Times New Roman"/>
          <w:sz w:val="28"/>
          <w:szCs w:val="28"/>
        </w:rPr>
        <w:t>ство. Они не должны останавливаться перед трудностями. Такая, например, серьезная проблема, как гнус, их не остановит. Это глупость. А если надо б</w:t>
      </w:r>
      <w:r w:rsidRPr="00854F6B">
        <w:rPr>
          <w:rFonts w:ascii="Times New Roman" w:hAnsi="Times New Roman"/>
          <w:sz w:val="28"/>
          <w:szCs w:val="28"/>
        </w:rPr>
        <w:t>у</w:t>
      </w:r>
      <w:r w:rsidRPr="00854F6B">
        <w:rPr>
          <w:rFonts w:ascii="Times New Roman" w:hAnsi="Times New Roman"/>
          <w:sz w:val="28"/>
          <w:szCs w:val="28"/>
        </w:rPr>
        <w:t>дет работать еще несколько часов в день, то никто не будет торговаться. Но хвататься за все сразу, - значит, ничего не сделать.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Удивительно было смотреть на Симу, которая вдруг стала такой разг</w:t>
      </w:r>
      <w:r w:rsidRPr="00854F6B">
        <w:rPr>
          <w:rFonts w:ascii="Times New Roman" w:hAnsi="Times New Roman"/>
          <w:sz w:val="28"/>
          <w:szCs w:val="28"/>
        </w:rPr>
        <w:t>о</w:t>
      </w:r>
      <w:r w:rsidRPr="00854F6B">
        <w:rPr>
          <w:rFonts w:ascii="Times New Roman" w:hAnsi="Times New Roman"/>
          <w:sz w:val="28"/>
          <w:szCs w:val="28"/>
        </w:rPr>
        <w:t>ворчивой. А тем более, что она уже даже спорит. Да еще с кем? С «Менделем Кремнем». Молодец, молодец. Сима! Компания ее поддерживает.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Этого уже Сима не могла выдержать. Вся голова ее, лицо, уши, даже веки, и те вспыхнули. Казалось, что и волосы на голове пылают. Она быстро повернулась и пошла хлопотать с корзинами, там что-то перекладывать и и</w:t>
      </w:r>
      <w:r w:rsidRPr="00854F6B">
        <w:rPr>
          <w:rFonts w:ascii="Times New Roman" w:hAnsi="Times New Roman"/>
          <w:sz w:val="28"/>
          <w:szCs w:val="28"/>
        </w:rPr>
        <w:t>с</w:t>
      </w:r>
      <w:r w:rsidRPr="00854F6B">
        <w:rPr>
          <w:rFonts w:ascii="Times New Roman" w:hAnsi="Times New Roman"/>
          <w:sz w:val="28"/>
          <w:szCs w:val="28"/>
        </w:rPr>
        <w:t>кать.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Потом, подняв голову, она, с двумя кусками материи в руках, усмехн</w:t>
      </w:r>
      <w:r w:rsidRPr="00854F6B">
        <w:rPr>
          <w:rFonts w:ascii="Times New Roman" w:hAnsi="Times New Roman"/>
          <w:sz w:val="28"/>
          <w:szCs w:val="28"/>
        </w:rPr>
        <w:t>у</w:t>
      </w:r>
      <w:r w:rsidRPr="00854F6B">
        <w:rPr>
          <w:rFonts w:ascii="Times New Roman" w:hAnsi="Times New Roman"/>
          <w:sz w:val="28"/>
          <w:szCs w:val="28"/>
        </w:rPr>
        <w:t>лась и как будто рассердилась: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Мамочка моя, как это у людей до такой степени нет вкуса. Материя годится только на фартуки для девушек, а эти умники взяли ее на брюки.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знали, что это не такое горе: из этой материи неплохие брюки для парней выйдут. Она темная и крепкая. Но ничего, пусть посердится Сима. Все заразились ее насмешкой, шутили над ее замечанием, а Сима уже прич</w:t>
      </w:r>
      <w:r w:rsidRPr="00854F6B">
        <w:rPr>
          <w:rFonts w:ascii="Times New Roman" w:hAnsi="Times New Roman"/>
          <w:sz w:val="28"/>
          <w:szCs w:val="28"/>
        </w:rPr>
        <w:t>е</w:t>
      </w:r>
      <w:r w:rsidRPr="00854F6B">
        <w:rPr>
          <w:rFonts w:ascii="Times New Roman" w:hAnsi="Times New Roman"/>
          <w:sz w:val="28"/>
          <w:szCs w:val="28"/>
        </w:rPr>
        <w:t>сывала пушистые причесанные волосы.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Внезапно она повернулась к двум парням и показала на них пальцем: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Ты, Нехемко, и ты, Вова, остаетесь сегодня дома.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Еще чего доброго, - обернулся председатель с таким видом, по кот</w:t>
      </w:r>
      <w:r w:rsidRPr="00854F6B">
        <w:rPr>
          <w:rFonts w:ascii="Times New Roman" w:hAnsi="Times New Roman"/>
          <w:sz w:val="28"/>
          <w:szCs w:val="28"/>
        </w:rPr>
        <w:t>о</w:t>
      </w:r>
      <w:r w:rsidRPr="00854F6B">
        <w:rPr>
          <w:rFonts w:ascii="Times New Roman" w:hAnsi="Times New Roman"/>
          <w:sz w:val="28"/>
          <w:szCs w:val="28"/>
        </w:rPr>
        <w:t>рому никто не мог узнать, чего он хочет.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Прошу тебя, Мендель, сегодня помолчи. У них сапоги совсем потр</w:t>
      </w:r>
      <w:r w:rsidRPr="00854F6B">
        <w:rPr>
          <w:rFonts w:ascii="Times New Roman" w:hAnsi="Times New Roman"/>
          <w:sz w:val="28"/>
          <w:szCs w:val="28"/>
        </w:rPr>
        <w:t>е</w:t>
      </w:r>
      <w:r w:rsidRPr="00854F6B">
        <w:rPr>
          <w:rFonts w:ascii="Times New Roman" w:hAnsi="Times New Roman"/>
          <w:sz w:val="28"/>
          <w:szCs w:val="28"/>
        </w:rPr>
        <w:t>скались, а они должны косить сено. Им придется стоять в мокроте, и они н</w:t>
      </w:r>
      <w:r w:rsidRPr="00854F6B">
        <w:rPr>
          <w:rFonts w:ascii="Times New Roman" w:hAnsi="Times New Roman"/>
          <w:sz w:val="28"/>
          <w:szCs w:val="28"/>
        </w:rPr>
        <w:t>а</w:t>
      </w:r>
      <w:r w:rsidRPr="00854F6B">
        <w:rPr>
          <w:rFonts w:ascii="Times New Roman" w:hAnsi="Times New Roman"/>
          <w:sz w:val="28"/>
          <w:szCs w:val="28"/>
        </w:rPr>
        <w:t>смерть застудятся.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Эт! – махнул рукой Мендель.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Собственно, Мендель хотел сегодня занять двух парней. Он хочет с</w:t>
      </w:r>
      <w:r w:rsidRPr="00854F6B">
        <w:rPr>
          <w:rFonts w:ascii="Times New Roman" w:hAnsi="Times New Roman"/>
          <w:sz w:val="28"/>
          <w:szCs w:val="28"/>
        </w:rPr>
        <w:t>е</w:t>
      </w:r>
      <w:r w:rsidRPr="00854F6B">
        <w:rPr>
          <w:rFonts w:ascii="Times New Roman" w:hAnsi="Times New Roman"/>
          <w:sz w:val="28"/>
          <w:szCs w:val="28"/>
        </w:rPr>
        <w:t>годня поехать и привезти несколько коров. Да и надо было бы послать хоть одного парня на тракторные курсы: сегодня начинается учеба. Но он сегодня от всего отказывается, потому что надо допахать делянку и наконец засеять ее. Сегодня хорошее время, можно накосить немного сена, да и лес надо в</w:t>
      </w:r>
      <w:r w:rsidRPr="00854F6B">
        <w:rPr>
          <w:rFonts w:ascii="Times New Roman" w:hAnsi="Times New Roman"/>
          <w:sz w:val="28"/>
          <w:szCs w:val="28"/>
        </w:rPr>
        <w:t>о</w:t>
      </w:r>
      <w:r w:rsidRPr="00854F6B">
        <w:rPr>
          <w:rFonts w:ascii="Times New Roman" w:hAnsi="Times New Roman"/>
          <w:sz w:val="28"/>
          <w:szCs w:val="28"/>
        </w:rPr>
        <w:t>зить и возить. А она там несет что-то про рваные сапоги.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Мендель, не показывай свою твердость. Если они заболеют, то хуже будет.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обернулась и вытащила из-под кровати несколько пар сапог. П</w:t>
      </w:r>
      <w:r w:rsidRPr="00854F6B">
        <w:rPr>
          <w:rFonts w:ascii="Times New Roman" w:hAnsi="Times New Roman"/>
          <w:sz w:val="28"/>
          <w:szCs w:val="28"/>
        </w:rPr>
        <w:t>о</w:t>
      </w:r>
      <w:r w:rsidRPr="00854F6B">
        <w:rPr>
          <w:rFonts w:ascii="Times New Roman" w:hAnsi="Times New Roman"/>
          <w:sz w:val="28"/>
          <w:szCs w:val="28"/>
        </w:rPr>
        <w:t>том выбежала за дверь и, мигом вернувшись, стала что-то делать.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Коммунары позавтракали и стали собираться на работу. Председатель, казалось, угрюмо заглядывал в книжечку, отрывистыми тихими словами ра</w:t>
      </w:r>
      <w:r w:rsidRPr="00854F6B">
        <w:rPr>
          <w:rFonts w:ascii="Times New Roman" w:hAnsi="Times New Roman"/>
          <w:sz w:val="28"/>
          <w:szCs w:val="28"/>
        </w:rPr>
        <w:t>с</w:t>
      </w:r>
      <w:r w:rsidRPr="00854F6B">
        <w:rPr>
          <w:rFonts w:ascii="Times New Roman" w:hAnsi="Times New Roman"/>
          <w:sz w:val="28"/>
          <w:szCs w:val="28"/>
        </w:rPr>
        <w:t xml:space="preserve">пределял между парнями работу и у себя что-то записывал.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Сегодня никто ни на какую работу не пойдет, - краснела Сима. – С</w:t>
      </w:r>
      <w:r w:rsidRPr="00854F6B">
        <w:rPr>
          <w:rFonts w:ascii="Times New Roman" w:hAnsi="Times New Roman"/>
          <w:sz w:val="28"/>
          <w:szCs w:val="28"/>
        </w:rPr>
        <w:t>е</w:t>
      </w:r>
      <w:r w:rsidRPr="00854F6B">
        <w:rPr>
          <w:rFonts w:ascii="Times New Roman" w:hAnsi="Times New Roman"/>
          <w:sz w:val="28"/>
          <w:szCs w:val="28"/>
        </w:rPr>
        <w:t>годня только пилят и возят лес на стройку.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Сима! – сердито посмотрел на нее председатель.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отвернулась, подошла к подушке, вытащила какую-то бумажку и ткнула ее председателю под самый нос. В этом протоколе черным по белому написано, что домовая комиссия (комиссия, чтобы строить дома), когда сч</w:t>
      </w:r>
      <w:r w:rsidRPr="00854F6B">
        <w:rPr>
          <w:rFonts w:ascii="Times New Roman" w:hAnsi="Times New Roman"/>
          <w:sz w:val="28"/>
          <w:szCs w:val="28"/>
        </w:rPr>
        <w:t>и</w:t>
      </w:r>
      <w:r w:rsidRPr="00854F6B">
        <w:rPr>
          <w:rFonts w:ascii="Times New Roman" w:hAnsi="Times New Roman"/>
          <w:sz w:val="28"/>
          <w:szCs w:val="28"/>
        </w:rPr>
        <w:t>тает необходимым, имеет право снимать с любой работы, посылать возить лес и помогать строить. За это все единогласно поднимали руки, и Мендель, сердитый председатель, в том числе. Сима – председатель домовой комиссии, и никому сегодня не позволит никуда идти, кроме как возить лес.</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уже покраснела и отвернулась. Она расстегнула мужской пиджак, который носит в последнее время, вытащила из-за пазухи какую-то бумажку и выкрикнула: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Хаим, Айзик и таки большой Мендель могут делать что-то другое. Один из этой тройки должен ехать в лес и привезти телегу хвороста. Двое могут замесить немного глины, достать где-нибудь старые мешки, и за сег</w:t>
      </w:r>
      <w:r w:rsidRPr="00854F6B">
        <w:rPr>
          <w:rFonts w:ascii="Times New Roman" w:hAnsi="Times New Roman"/>
          <w:sz w:val="28"/>
          <w:szCs w:val="28"/>
        </w:rPr>
        <w:t>о</w:t>
      </w:r>
      <w:r w:rsidRPr="00854F6B">
        <w:rPr>
          <w:rFonts w:ascii="Times New Roman" w:hAnsi="Times New Roman"/>
          <w:sz w:val="28"/>
          <w:szCs w:val="28"/>
        </w:rPr>
        <w:t>дняшний день у вас может быть готов легкий, но большой сарай. Пока не б</w:t>
      </w:r>
      <w:r w:rsidRPr="00854F6B">
        <w:rPr>
          <w:rFonts w:ascii="Times New Roman" w:hAnsi="Times New Roman"/>
          <w:sz w:val="28"/>
          <w:szCs w:val="28"/>
        </w:rPr>
        <w:t>у</w:t>
      </w:r>
      <w:r w:rsidRPr="00854F6B">
        <w:rPr>
          <w:rFonts w:ascii="Times New Roman" w:hAnsi="Times New Roman"/>
          <w:sz w:val="28"/>
          <w:szCs w:val="28"/>
        </w:rPr>
        <w:t>дет жилья для людей и для скотины, никто не должен браться за другую р</w:t>
      </w:r>
      <w:r w:rsidRPr="00854F6B">
        <w:rPr>
          <w:rFonts w:ascii="Times New Roman" w:hAnsi="Times New Roman"/>
          <w:sz w:val="28"/>
          <w:szCs w:val="28"/>
        </w:rPr>
        <w:t>а</w:t>
      </w:r>
      <w:r w:rsidRPr="00854F6B">
        <w:rPr>
          <w:rFonts w:ascii="Times New Roman" w:hAnsi="Times New Roman"/>
          <w:sz w:val="28"/>
          <w:szCs w:val="28"/>
        </w:rPr>
        <w:t xml:space="preserve">боту.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почувствовав, что больше уже она не может говорить, отверн</w:t>
      </w:r>
      <w:r w:rsidRPr="00854F6B">
        <w:rPr>
          <w:rFonts w:ascii="Times New Roman" w:hAnsi="Times New Roman"/>
          <w:sz w:val="28"/>
          <w:szCs w:val="28"/>
        </w:rPr>
        <w:t>у</w:t>
      </w:r>
      <w:r w:rsidRPr="00854F6B">
        <w:rPr>
          <w:rFonts w:ascii="Times New Roman" w:hAnsi="Times New Roman"/>
          <w:sz w:val="28"/>
          <w:szCs w:val="28"/>
        </w:rPr>
        <w:t>лась и ушла. Когда она вернулась, Мендель стоял – сердито смотрел в кн</w:t>
      </w:r>
      <w:r w:rsidRPr="00854F6B">
        <w:rPr>
          <w:rFonts w:ascii="Times New Roman" w:hAnsi="Times New Roman"/>
          <w:sz w:val="28"/>
          <w:szCs w:val="28"/>
        </w:rPr>
        <w:t>и</w:t>
      </w:r>
      <w:r w:rsidRPr="00854F6B">
        <w:rPr>
          <w:rFonts w:ascii="Times New Roman" w:hAnsi="Times New Roman"/>
          <w:sz w:val="28"/>
          <w:szCs w:val="28"/>
        </w:rPr>
        <w:t>жечку и распределял на работу согласно своему реестру. Сима подошла и сказала, что косилку агроном занял, а все кони запряжены и готовы ехать в лес.</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Больше Сима ничего не сказала. Она отвернулась и пошла.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Тот «Кремень» делает по-своему. Это был здоровый высокий п</w:t>
      </w:r>
      <w:r w:rsidRPr="00854F6B">
        <w:rPr>
          <w:rFonts w:ascii="Times New Roman" w:hAnsi="Times New Roman"/>
          <w:sz w:val="28"/>
          <w:szCs w:val="28"/>
        </w:rPr>
        <w:t>а</w:t>
      </w:r>
      <w:r w:rsidRPr="00854F6B">
        <w:rPr>
          <w:rFonts w:ascii="Times New Roman" w:hAnsi="Times New Roman"/>
          <w:sz w:val="28"/>
          <w:szCs w:val="28"/>
        </w:rPr>
        <w:t>рень, с прыщавым лицом, с большими ушами и светлыми гладкими волос</w:t>
      </w:r>
      <w:r w:rsidRPr="00854F6B">
        <w:rPr>
          <w:rFonts w:ascii="Times New Roman" w:hAnsi="Times New Roman"/>
          <w:sz w:val="28"/>
          <w:szCs w:val="28"/>
        </w:rPr>
        <w:t>а</w:t>
      </w:r>
      <w:r w:rsidRPr="00854F6B">
        <w:rPr>
          <w:rFonts w:ascii="Times New Roman" w:hAnsi="Times New Roman"/>
          <w:sz w:val="28"/>
          <w:szCs w:val="28"/>
        </w:rPr>
        <w:t>ми, которые были похожи на кукурузное волокно. Он всегда выслушивал, что ему говорят. На его невыразительном лице не видно было, чтобы он во</w:t>
      </w:r>
      <w:r w:rsidRPr="00854F6B">
        <w:rPr>
          <w:rFonts w:ascii="Times New Roman" w:hAnsi="Times New Roman"/>
          <w:sz w:val="28"/>
          <w:szCs w:val="28"/>
        </w:rPr>
        <w:t>з</w:t>
      </w:r>
      <w:r w:rsidRPr="00854F6B">
        <w:rPr>
          <w:rFonts w:ascii="Times New Roman" w:hAnsi="Times New Roman"/>
          <w:sz w:val="28"/>
          <w:szCs w:val="28"/>
        </w:rPr>
        <w:t>ражал. Потом он поднимался и делал свое. Но работать он работал много и хорошо.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Про себя Мендель решил, что не может быть, чтобы вся коммуна тол</w:t>
      </w:r>
      <w:r w:rsidRPr="00854F6B">
        <w:rPr>
          <w:rFonts w:ascii="Times New Roman" w:hAnsi="Times New Roman"/>
          <w:sz w:val="28"/>
          <w:szCs w:val="28"/>
        </w:rPr>
        <w:t>ь</w:t>
      </w:r>
      <w:r w:rsidRPr="00854F6B">
        <w:rPr>
          <w:rFonts w:ascii="Times New Roman" w:hAnsi="Times New Roman"/>
          <w:sz w:val="28"/>
          <w:szCs w:val="28"/>
        </w:rPr>
        <w:t>ко возила лес для стройки. Он, без чьего-либо ведома, взял у старшего агр</w:t>
      </w:r>
      <w:r w:rsidRPr="00854F6B">
        <w:rPr>
          <w:rFonts w:ascii="Times New Roman" w:hAnsi="Times New Roman"/>
          <w:sz w:val="28"/>
          <w:szCs w:val="28"/>
        </w:rPr>
        <w:t>о</w:t>
      </w:r>
      <w:r w:rsidRPr="00854F6B">
        <w:rPr>
          <w:rFonts w:ascii="Times New Roman" w:hAnsi="Times New Roman"/>
          <w:sz w:val="28"/>
          <w:szCs w:val="28"/>
        </w:rPr>
        <w:t>нома деньги, пошел в ближайшее село и привел оттуда три дойные коровы. И если никто не захочет за ними ухаживать, то он это возьмет на себя.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Никто не хотел ухаживать за коровами, и Мендель от них не отходил. Одна корова, именно «швайцарка», чего-то занедужила. Как уже Мендель не ходил около той коровы, она ничего не ела. Он отдавал ей свою порцию супа с хлебом и проводил возле нее целые дни. Но «швайцарка» стояла, опустив голову с одним рогом, слабо жевала, и из мутных глаз ее текли слезы. Как-то Мендель поднял ее голову, долго-долго смотрел ей в глаза, потом полой з</w:t>
      </w:r>
      <w:r w:rsidRPr="00854F6B">
        <w:rPr>
          <w:rFonts w:ascii="Times New Roman" w:hAnsi="Times New Roman"/>
          <w:sz w:val="28"/>
          <w:szCs w:val="28"/>
        </w:rPr>
        <w:t>е</w:t>
      </w:r>
      <w:r w:rsidRPr="00854F6B">
        <w:rPr>
          <w:rFonts w:ascii="Times New Roman" w:hAnsi="Times New Roman"/>
          <w:sz w:val="28"/>
          <w:szCs w:val="28"/>
        </w:rPr>
        <w:t>леного пиджака своего слегка, бережно, вытер ей слезы и, тихо вздохнув, ушел…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От коров Мендель пошел к Симе, чтобы раз и навсегда с ней погов</w:t>
      </w:r>
      <w:r w:rsidRPr="00854F6B">
        <w:rPr>
          <w:rFonts w:ascii="Times New Roman" w:hAnsi="Times New Roman"/>
          <w:sz w:val="28"/>
          <w:szCs w:val="28"/>
        </w:rPr>
        <w:t>о</w:t>
      </w:r>
      <w:r w:rsidRPr="00854F6B">
        <w:rPr>
          <w:rFonts w:ascii="Times New Roman" w:hAnsi="Times New Roman"/>
          <w:sz w:val="28"/>
          <w:szCs w:val="28"/>
        </w:rPr>
        <w:t>рить. Но в «сарае-доме» ее не застал. Тогда он схватил топор и вышел с ним во двор. Тут он починил ворот на колодце, чтобы не шатался, и собирался уже чинить и ворота, но топор был совсем тупой. Мендель сегодня впервые бросил топор во дворе и ушел в лес.</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Тут он снял с пилки двух парней и послал их косить сено. В этот день тройка даже не ходила обедать; в этот день тройка не знала покоя. Мендель, как немой, ходил за косилкой, молча вытаскивал и вычищал ее от кочек и гнал дальше. Те двое подгребали и складывали в копны.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За все время, что косилка тарахтела свое ритмичное «та-та-та-та», Мендель спокойно шел за ней и цокал в такт своими крепкими челюстями. Но скоро косилка цеплялась за кочку, за корни, Мендель скрежетал зубами, а самого как песком присыпало, и морщил свое большое прыщавое лицо.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 этот день тройка накосила очень много сена. Лишь тогда, когда уже стемнело, они выпрягли коней и пошли. По дороге их захватил ливень, и они едва дотащились до дома - мокрые до костей. Коммунары грызли Менделя, готовы были съесть его за то, что он испортил такой хороший день. Теперь плотники снова будут ходить без дела и мало заработают.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Мендель сегодня вечером ничего не отвечал. Ночью он тяжело стонал и раздетый бегал под дождем к коровам.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Глаза вытереть? – Кричал Мендель. – Надо глаза вытереть «швайца</w:t>
      </w:r>
      <w:r w:rsidRPr="00854F6B">
        <w:rPr>
          <w:rFonts w:ascii="Times New Roman" w:hAnsi="Times New Roman"/>
          <w:sz w:val="28"/>
          <w:szCs w:val="28"/>
        </w:rPr>
        <w:t>р</w:t>
      </w:r>
      <w:r w:rsidRPr="00854F6B">
        <w:rPr>
          <w:rFonts w:ascii="Times New Roman" w:hAnsi="Times New Roman"/>
          <w:sz w:val="28"/>
          <w:szCs w:val="28"/>
        </w:rPr>
        <w:t>ке»… - Его еле удержали и на другой день тоже не пускали никуда идти.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Чего только не пришлось выдержать Симе. В бараке же никогда не б</w:t>
      </w:r>
      <w:r w:rsidRPr="00854F6B">
        <w:rPr>
          <w:rFonts w:ascii="Times New Roman" w:hAnsi="Times New Roman"/>
          <w:sz w:val="28"/>
          <w:szCs w:val="28"/>
        </w:rPr>
        <w:t>ы</w:t>
      </w:r>
      <w:r w:rsidRPr="00854F6B">
        <w:rPr>
          <w:rFonts w:ascii="Times New Roman" w:hAnsi="Times New Roman"/>
          <w:sz w:val="28"/>
          <w:szCs w:val="28"/>
        </w:rPr>
        <w:t>вает тихо, всегда кипит, как на ярмарке. Каждый раз выезжает одна комп</w:t>
      </w:r>
      <w:r w:rsidRPr="00854F6B">
        <w:rPr>
          <w:rFonts w:ascii="Times New Roman" w:hAnsi="Times New Roman"/>
          <w:sz w:val="28"/>
          <w:szCs w:val="28"/>
        </w:rPr>
        <w:t>а</w:t>
      </w:r>
      <w:r w:rsidRPr="00854F6B">
        <w:rPr>
          <w:rFonts w:ascii="Times New Roman" w:hAnsi="Times New Roman"/>
          <w:sz w:val="28"/>
          <w:szCs w:val="28"/>
        </w:rPr>
        <w:t>ния, а другая прибывает. Один коллектив ругается и ссорится, пакуясь, а др</w:t>
      </w:r>
      <w:r w:rsidRPr="00854F6B">
        <w:rPr>
          <w:rFonts w:ascii="Times New Roman" w:hAnsi="Times New Roman"/>
          <w:sz w:val="28"/>
          <w:szCs w:val="28"/>
        </w:rPr>
        <w:t>у</w:t>
      </w:r>
      <w:r w:rsidRPr="00854F6B">
        <w:rPr>
          <w:rFonts w:ascii="Times New Roman" w:hAnsi="Times New Roman"/>
          <w:sz w:val="28"/>
          <w:szCs w:val="28"/>
        </w:rPr>
        <w:t>гой коллектив, новый, шумит, распаковываясь, пытаясь занять «наилучшие места».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Тут ругаются из-за того, что такой дубина, как Гиршель-колбасник, т</w:t>
      </w:r>
      <w:r w:rsidRPr="00854F6B">
        <w:rPr>
          <w:rFonts w:ascii="Times New Roman" w:hAnsi="Times New Roman"/>
          <w:sz w:val="28"/>
          <w:szCs w:val="28"/>
        </w:rPr>
        <w:t>а</w:t>
      </w:r>
      <w:r w:rsidRPr="00854F6B">
        <w:rPr>
          <w:rFonts w:ascii="Times New Roman" w:hAnsi="Times New Roman"/>
          <w:sz w:val="28"/>
          <w:szCs w:val="28"/>
        </w:rPr>
        <w:t>кой здоровяк – не может запрячь коня. Нет, правда, сколько его не учи, а все как горохом об стену. Такой балбес, везет пчел, пасеку, знает, кажется, что должен быть осторожным. Запряги же так, чтобы лошадь у тебя хоть тресн</w:t>
      </w:r>
      <w:r w:rsidRPr="00854F6B">
        <w:rPr>
          <w:rFonts w:ascii="Times New Roman" w:hAnsi="Times New Roman"/>
          <w:sz w:val="28"/>
          <w:szCs w:val="28"/>
        </w:rPr>
        <w:t>у</w:t>
      </w:r>
      <w:r w:rsidRPr="00854F6B">
        <w:rPr>
          <w:rFonts w:ascii="Times New Roman" w:hAnsi="Times New Roman"/>
          <w:sz w:val="28"/>
          <w:szCs w:val="28"/>
        </w:rPr>
        <w:t>ла, но не бежала с горы. Так этот же гадкий брюхан запрягает, отца его на том свете так запрягали бы, и летит с горы со всеми пчелами, только тарах-тарах. Ну, разве получится человек из такого противного брюхатого колба</w:t>
      </w:r>
      <w:r w:rsidRPr="00854F6B">
        <w:rPr>
          <w:rFonts w:ascii="Times New Roman" w:hAnsi="Times New Roman"/>
          <w:sz w:val="28"/>
          <w:szCs w:val="28"/>
        </w:rPr>
        <w:t>с</w:t>
      </w:r>
      <w:r w:rsidRPr="00854F6B">
        <w:rPr>
          <w:rFonts w:ascii="Times New Roman" w:hAnsi="Times New Roman"/>
          <w:sz w:val="28"/>
          <w:szCs w:val="28"/>
        </w:rPr>
        <w:t>ника? Никогда не получится…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А вот вдруг начинается долгий разговор о старшем агрономе: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ж, если он нервный, - заводит разговор один, - то пусть бьет свою жену и выдерет ей глаза и зубы, а не то, чтобы ни с того, ни с сего ругать т</w:t>
      </w:r>
      <w:r w:rsidRPr="00854F6B">
        <w:rPr>
          <w:rFonts w:ascii="Times New Roman" w:hAnsi="Times New Roman"/>
          <w:sz w:val="28"/>
          <w:szCs w:val="28"/>
        </w:rPr>
        <w:t>е</w:t>
      </w:r>
      <w:r w:rsidRPr="00854F6B">
        <w:rPr>
          <w:rFonts w:ascii="Times New Roman" w:hAnsi="Times New Roman"/>
          <w:sz w:val="28"/>
          <w:szCs w:val="28"/>
        </w:rPr>
        <w:t>бя и выгонять.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Эге, - оправдывает пожилой переселенец агронома, - он ругает только сопляков, бездельников. С пожилым человеком он разговаривает очень ув</w:t>
      </w:r>
      <w:r w:rsidRPr="00854F6B">
        <w:rPr>
          <w:rFonts w:ascii="Times New Roman" w:hAnsi="Times New Roman"/>
          <w:sz w:val="28"/>
          <w:szCs w:val="28"/>
        </w:rPr>
        <w:t>а</w:t>
      </w:r>
      <w:r w:rsidRPr="00854F6B">
        <w:rPr>
          <w:rFonts w:ascii="Times New Roman" w:hAnsi="Times New Roman"/>
          <w:sz w:val="28"/>
          <w:szCs w:val="28"/>
        </w:rPr>
        <w:t>жительно.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А к тому же, - вспоминает другой, - может, у него времени нет совсем. Он должен быть «уполномоченным», а ему морочат голову всякими пуст</w:t>
      </w:r>
      <w:r w:rsidRPr="00854F6B">
        <w:rPr>
          <w:rFonts w:ascii="Times New Roman" w:hAnsi="Times New Roman"/>
          <w:sz w:val="28"/>
          <w:szCs w:val="28"/>
        </w:rPr>
        <w:t>я</w:t>
      </w:r>
      <w:r w:rsidRPr="00854F6B">
        <w:rPr>
          <w:rFonts w:ascii="Times New Roman" w:hAnsi="Times New Roman"/>
          <w:sz w:val="28"/>
          <w:szCs w:val="28"/>
        </w:rPr>
        <w:t>ками.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Смотри, если у него нет времени, а он должен быть «уполномоче</w:t>
      </w:r>
      <w:r w:rsidRPr="00854F6B">
        <w:rPr>
          <w:rFonts w:ascii="Times New Roman" w:hAnsi="Times New Roman"/>
          <w:sz w:val="28"/>
          <w:szCs w:val="28"/>
        </w:rPr>
        <w:t>н</w:t>
      </w:r>
      <w:r w:rsidRPr="00854F6B">
        <w:rPr>
          <w:rFonts w:ascii="Times New Roman" w:hAnsi="Times New Roman"/>
          <w:sz w:val="28"/>
          <w:szCs w:val="28"/>
        </w:rPr>
        <w:t>ным», - поясняет Нисель Грагер, - пусть сидит в большом городе, а сюда пришлет обычного агронома. Вот мне надо осмотреть большой участок, а не с кем</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 xml:space="preserve">посоветоваться.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Среди разговора кто-то рассказывает, что на их участке земелька такая, как масло. Сено вырастает вдвое выше человека. А у его коллектива пара к</w:t>
      </w:r>
      <w:r w:rsidRPr="00854F6B">
        <w:rPr>
          <w:rFonts w:ascii="Times New Roman" w:hAnsi="Times New Roman"/>
          <w:sz w:val="28"/>
          <w:szCs w:val="28"/>
        </w:rPr>
        <w:t>о</w:t>
      </w:r>
      <w:r w:rsidRPr="00854F6B">
        <w:rPr>
          <w:rFonts w:ascii="Times New Roman" w:hAnsi="Times New Roman"/>
          <w:sz w:val="28"/>
          <w:szCs w:val="28"/>
        </w:rPr>
        <w:t>ровок поправляется, как баба на девятом месяце.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Ему отвечает Бенчик, варшавский портной из Баку, что озетники в</w:t>
      </w:r>
      <w:r w:rsidRPr="00854F6B">
        <w:rPr>
          <w:rFonts w:ascii="Times New Roman" w:hAnsi="Times New Roman"/>
          <w:sz w:val="28"/>
          <w:szCs w:val="28"/>
        </w:rPr>
        <w:t>ы</w:t>
      </w:r>
      <w:r w:rsidRPr="00854F6B">
        <w:rPr>
          <w:rFonts w:ascii="Times New Roman" w:hAnsi="Times New Roman"/>
          <w:sz w:val="28"/>
          <w:szCs w:val="28"/>
        </w:rPr>
        <w:t>брали коней и телеги для еврейчиков, отцу их такая доля. Уже больше пол</w:t>
      </w:r>
      <w:r w:rsidRPr="00854F6B">
        <w:rPr>
          <w:rFonts w:ascii="Times New Roman" w:hAnsi="Times New Roman"/>
          <w:sz w:val="28"/>
          <w:szCs w:val="28"/>
        </w:rPr>
        <w:t>о</w:t>
      </w:r>
      <w:r w:rsidRPr="00854F6B">
        <w:rPr>
          <w:rFonts w:ascii="Times New Roman" w:hAnsi="Times New Roman"/>
          <w:sz w:val="28"/>
          <w:szCs w:val="28"/>
        </w:rPr>
        <w:t>вины телег поломались, а кони норовистые, как царица Вашти, брыкаются и все…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Вот так целый день, безумолку, рты не закрывались у обитателей барака.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Прошу вас, хоть на минутку замолчите, - время от времени просила Сима переселенцев, - вы видите, человек болен, дайте ему покоя хоть на м</w:t>
      </w:r>
      <w:r w:rsidRPr="00854F6B">
        <w:rPr>
          <w:rFonts w:ascii="Times New Roman" w:hAnsi="Times New Roman"/>
          <w:sz w:val="28"/>
          <w:szCs w:val="28"/>
        </w:rPr>
        <w:t>и</w:t>
      </w:r>
      <w:r w:rsidRPr="00854F6B">
        <w:rPr>
          <w:rFonts w:ascii="Times New Roman" w:hAnsi="Times New Roman"/>
          <w:sz w:val="28"/>
          <w:szCs w:val="28"/>
        </w:rPr>
        <w:t>нутку.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Все посмотрели на Симу. Она стояла возле больного и уговаривала его отведать немного компота – единственного лакомства в Биро-Биджане. Лицо у Симы было такое обеспокоенное, что разговоры на минутку стихли, но н</w:t>
      </w:r>
      <w:r w:rsidRPr="00854F6B">
        <w:rPr>
          <w:rFonts w:ascii="Times New Roman" w:hAnsi="Times New Roman"/>
          <w:sz w:val="28"/>
          <w:szCs w:val="28"/>
        </w:rPr>
        <w:t>е</w:t>
      </w:r>
      <w:r w:rsidRPr="00854F6B">
        <w:rPr>
          <w:rFonts w:ascii="Times New Roman" w:hAnsi="Times New Roman"/>
          <w:sz w:val="28"/>
          <w:szCs w:val="28"/>
        </w:rPr>
        <w:t>много погодя начались снова и так до тех пор, пока все новости не были и</w:t>
      </w:r>
      <w:r w:rsidRPr="00854F6B">
        <w:rPr>
          <w:rFonts w:ascii="Times New Roman" w:hAnsi="Times New Roman"/>
          <w:sz w:val="28"/>
          <w:szCs w:val="28"/>
        </w:rPr>
        <w:t>с</w:t>
      </w:r>
      <w:r w:rsidRPr="00854F6B">
        <w:rPr>
          <w:rFonts w:ascii="Times New Roman" w:hAnsi="Times New Roman"/>
          <w:sz w:val="28"/>
          <w:szCs w:val="28"/>
        </w:rPr>
        <w:t>черпаны.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Но вечером разговоры разгорелись еще сильней. Вечером сюда съех</w:t>
      </w:r>
      <w:r w:rsidRPr="00854F6B">
        <w:rPr>
          <w:rFonts w:ascii="Times New Roman" w:hAnsi="Times New Roman"/>
          <w:sz w:val="28"/>
          <w:szCs w:val="28"/>
        </w:rPr>
        <w:t>а</w:t>
      </w:r>
      <w:r w:rsidRPr="00854F6B">
        <w:rPr>
          <w:rFonts w:ascii="Times New Roman" w:hAnsi="Times New Roman"/>
          <w:sz w:val="28"/>
          <w:szCs w:val="28"/>
        </w:rPr>
        <w:t>лись переселенцы отовсюду: кто из Тихонькой, кто из сел, кто с делянок. Снова прибыли новости и свежие люди. Теперь уже можно долго говорить про новые машины, которые прибывают в Тихонькую, и все село бежит на них смотреть. Машины-машиночки!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Один желает себе хоть бы за пять, пусть за десять лет иметь столько, сколько эти лодыри казаки имеют теперь. После этого пожелания становится на минуту тихо. Переселенцы мечтательно подсчитывают свою будущую собственность и снова начинают с прежним энтузиазмом выспрашивать, ра</w:t>
      </w:r>
      <w:r w:rsidRPr="00854F6B">
        <w:rPr>
          <w:rFonts w:ascii="Times New Roman" w:hAnsi="Times New Roman"/>
          <w:sz w:val="28"/>
          <w:szCs w:val="28"/>
        </w:rPr>
        <w:t>с</w:t>
      </w:r>
      <w:r w:rsidRPr="00854F6B">
        <w:rPr>
          <w:rFonts w:ascii="Times New Roman" w:hAnsi="Times New Roman"/>
          <w:sz w:val="28"/>
          <w:szCs w:val="28"/>
        </w:rPr>
        <w:t>спрашивать, рассказывать, ссориться и ругаться. А поздней, когда все расск</w:t>
      </w:r>
      <w:r w:rsidRPr="00854F6B">
        <w:rPr>
          <w:rFonts w:ascii="Times New Roman" w:hAnsi="Times New Roman"/>
          <w:sz w:val="28"/>
          <w:szCs w:val="28"/>
        </w:rPr>
        <w:t>а</w:t>
      </w:r>
      <w:r w:rsidRPr="00854F6B">
        <w:rPr>
          <w:rFonts w:ascii="Times New Roman" w:hAnsi="Times New Roman"/>
          <w:sz w:val="28"/>
          <w:szCs w:val="28"/>
        </w:rPr>
        <w:t>зы исчерпаны, тогда только выбираются молодые, «остроумные» переселе</w:t>
      </w:r>
      <w:r w:rsidRPr="00854F6B">
        <w:rPr>
          <w:rFonts w:ascii="Times New Roman" w:hAnsi="Times New Roman"/>
          <w:sz w:val="28"/>
          <w:szCs w:val="28"/>
        </w:rPr>
        <w:t>н</w:t>
      </w:r>
      <w:r w:rsidRPr="00854F6B">
        <w:rPr>
          <w:rFonts w:ascii="Times New Roman" w:hAnsi="Times New Roman"/>
          <w:sz w:val="28"/>
          <w:szCs w:val="28"/>
        </w:rPr>
        <w:t>цы с шутками, песнями, смехом, перемешанными с соломенной пылью, к</w:t>
      </w:r>
      <w:r w:rsidRPr="00854F6B">
        <w:rPr>
          <w:rFonts w:ascii="Times New Roman" w:hAnsi="Times New Roman"/>
          <w:sz w:val="28"/>
          <w:szCs w:val="28"/>
        </w:rPr>
        <w:t>о</w:t>
      </w:r>
      <w:r w:rsidRPr="00854F6B">
        <w:rPr>
          <w:rFonts w:ascii="Times New Roman" w:hAnsi="Times New Roman"/>
          <w:sz w:val="28"/>
          <w:szCs w:val="28"/>
        </w:rPr>
        <w:t>торая сыплется с чердака. Пыль эта лезет в лицо, в глаза, в тарелки и в уши. А наверх, сквозь щели между досками, летят проклятия и ругань.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Смотри, в чем мы виноваты, - оправдывается кто-то сверху сквозь широкую щель.- Если доски такие редкие, то и просыпается солома. Почин</w:t>
      </w:r>
      <w:r w:rsidRPr="00854F6B">
        <w:rPr>
          <w:rFonts w:ascii="Times New Roman" w:hAnsi="Times New Roman"/>
          <w:sz w:val="28"/>
          <w:szCs w:val="28"/>
        </w:rPr>
        <w:t>и</w:t>
      </w:r>
      <w:r w:rsidRPr="00854F6B">
        <w:rPr>
          <w:rFonts w:ascii="Times New Roman" w:hAnsi="Times New Roman"/>
          <w:sz w:val="28"/>
          <w:szCs w:val="28"/>
        </w:rPr>
        <w:t>те потолок, то и не будет сыпаться.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Кажется, кому-то назло или шутя, там, наверху один становится на гибкую доску, качается и кричит вниз:</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Труси решето, труси решето! – А пыль летит вниз и досаждает всем до умопомрачения.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Какие же люди злые, - просит Сима, - на пять минут не могут угом</w:t>
      </w:r>
      <w:r w:rsidRPr="00854F6B">
        <w:rPr>
          <w:rFonts w:ascii="Times New Roman" w:hAnsi="Times New Roman"/>
          <w:sz w:val="28"/>
          <w:szCs w:val="28"/>
        </w:rPr>
        <w:t>о</w:t>
      </w:r>
      <w:r w:rsidRPr="00854F6B">
        <w:rPr>
          <w:rFonts w:ascii="Times New Roman" w:hAnsi="Times New Roman"/>
          <w:sz w:val="28"/>
          <w:szCs w:val="28"/>
        </w:rPr>
        <w:t>ниться. – Прошу вас, прикрутите лампочки и спите себе.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Смотри, как умоляет, - смеются над Симой. – Как будто она его мать.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Нет, Сима Менделю не мама, даже не сестра. Они оба члены одной коммуны. И хоть Мендель упрямый, но очень полезный работник. Сейчас он слабый, и ему нужен уход. Ну, а Сима как раз может делать все, что нужно Менделю. Да, хоть Сима и устала немного – она выстирала сегодня все белье – но она как-нибудь пересидит эту ночь возле Менделя.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Дежуря, Сима нашла таки себе работу: она намажет всем сапоги ка</w:t>
      </w:r>
      <w:r w:rsidRPr="00854F6B">
        <w:rPr>
          <w:rFonts w:ascii="Times New Roman" w:hAnsi="Times New Roman"/>
          <w:sz w:val="28"/>
          <w:szCs w:val="28"/>
        </w:rPr>
        <w:t>с</w:t>
      </w:r>
      <w:r w:rsidRPr="00854F6B">
        <w:rPr>
          <w:rFonts w:ascii="Times New Roman" w:hAnsi="Times New Roman"/>
          <w:sz w:val="28"/>
          <w:szCs w:val="28"/>
        </w:rPr>
        <w:t>торкой. Больше двадцати пар сапог. Приходится стоять в сапогах в воде, они высыхают потом и натирают парням ноги.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Она сидела возле дверей, наклонившись над черепком, макала тряпку в касторку, а тем временем думала, кого бы послать на курсы трактористов. По ее мнению, надо послать такого, что… Кто-то наклонился к Симе и начал с ней разговаривать. Это Борис, председатель рогачевского коллектива, кот</w:t>
      </w:r>
      <w:r w:rsidRPr="00854F6B">
        <w:rPr>
          <w:rFonts w:ascii="Times New Roman" w:hAnsi="Times New Roman"/>
          <w:sz w:val="28"/>
          <w:szCs w:val="28"/>
        </w:rPr>
        <w:t>о</w:t>
      </w:r>
      <w:r w:rsidRPr="00854F6B">
        <w:rPr>
          <w:rFonts w:ascii="Times New Roman" w:hAnsi="Times New Roman"/>
          <w:sz w:val="28"/>
          <w:szCs w:val="28"/>
        </w:rPr>
        <w:t>рый разместился со своими товарищами тут, возле дверей.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Да, Сима вообще не любит хвалить кого-нибудь, но она немного кра</w:t>
      </w:r>
      <w:r w:rsidRPr="00854F6B">
        <w:rPr>
          <w:rFonts w:ascii="Times New Roman" w:hAnsi="Times New Roman"/>
          <w:sz w:val="28"/>
          <w:szCs w:val="28"/>
        </w:rPr>
        <w:t>с</w:t>
      </w:r>
      <w:r w:rsidRPr="00854F6B">
        <w:rPr>
          <w:rFonts w:ascii="Times New Roman" w:hAnsi="Times New Roman"/>
          <w:sz w:val="28"/>
          <w:szCs w:val="28"/>
        </w:rPr>
        <w:t>неет и говорит, что из всех молодых коллективов ей больше всего нравится рогачевский. Парни работают дружно, не обращают внимания на время, а по сравнению с другими коллективами они сделали много. Вспахали большой кусок земли, навозили леса и накосили много сена. Но Симе не нравится о</w:t>
      </w:r>
      <w:r w:rsidRPr="00854F6B">
        <w:rPr>
          <w:rFonts w:ascii="Times New Roman" w:hAnsi="Times New Roman"/>
          <w:sz w:val="28"/>
          <w:szCs w:val="28"/>
        </w:rPr>
        <w:t>д</w:t>
      </w:r>
      <w:r w:rsidRPr="00854F6B">
        <w:rPr>
          <w:rFonts w:ascii="Times New Roman" w:hAnsi="Times New Roman"/>
          <w:sz w:val="28"/>
          <w:szCs w:val="28"/>
        </w:rPr>
        <w:t>но: почему у них в коллективе есть девушка, которую они считают не рабо</w:t>
      </w:r>
      <w:r w:rsidRPr="00854F6B">
        <w:rPr>
          <w:rFonts w:ascii="Times New Roman" w:hAnsi="Times New Roman"/>
          <w:sz w:val="28"/>
          <w:szCs w:val="28"/>
        </w:rPr>
        <w:t>т</w:t>
      </w:r>
      <w:r w:rsidRPr="00854F6B">
        <w:rPr>
          <w:rFonts w:ascii="Times New Roman" w:hAnsi="Times New Roman"/>
          <w:sz w:val="28"/>
          <w:szCs w:val="28"/>
        </w:rPr>
        <w:t>ницей, а какой-то «госпожой», украшением. Есть она ест наравне со всеми. Но тогда, когда парни работают, она всегда сидит в бараке и перемывает п</w:t>
      </w:r>
      <w:r w:rsidRPr="00854F6B">
        <w:rPr>
          <w:rFonts w:ascii="Times New Roman" w:hAnsi="Times New Roman"/>
          <w:sz w:val="28"/>
          <w:szCs w:val="28"/>
        </w:rPr>
        <w:t>о</w:t>
      </w:r>
      <w:r w:rsidRPr="00854F6B">
        <w:rPr>
          <w:rFonts w:ascii="Times New Roman" w:hAnsi="Times New Roman"/>
          <w:sz w:val="28"/>
          <w:szCs w:val="28"/>
        </w:rPr>
        <w:t>суду. А если пришьет кому-нибудь пуговицу к штанам, то берет за это ден</w:t>
      </w:r>
      <w:r w:rsidRPr="00854F6B">
        <w:rPr>
          <w:rFonts w:ascii="Times New Roman" w:hAnsi="Times New Roman"/>
          <w:sz w:val="28"/>
          <w:szCs w:val="28"/>
        </w:rPr>
        <w:t>ь</w:t>
      </w:r>
      <w:r w:rsidRPr="00854F6B">
        <w:rPr>
          <w:rFonts w:ascii="Times New Roman" w:hAnsi="Times New Roman"/>
          <w:sz w:val="28"/>
          <w:szCs w:val="28"/>
        </w:rPr>
        <w:t>ги… За такую «деятельницу» держать девушку в коллективе не подобает ни парням, ни ей. Может, рогачевцы не знают, что такое «эквивалент»…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вытерла касторку с рук, поправила ватное одеяло на Менделе, д</w:t>
      </w:r>
      <w:r w:rsidRPr="00854F6B">
        <w:rPr>
          <w:rFonts w:ascii="Times New Roman" w:hAnsi="Times New Roman"/>
          <w:sz w:val="28"/>
          <w:szCs w:val="28"/>
        </w:rPr>
        <w:t>а</w:t>
      </w:r>
      <w:r w:rsidRPr="00854F6B">
        <w:rPr>
          <w:rFonts w:ascii="Times New Roman" w:hAnsi="Times New Roman"/>
          <w:sz w:val="28"/>
          <w:szCs w:val="28"/>
        </w:rPr>
        <w:t>ла ему немного компота, а потом обернулась и объяснила, что значит звучное слово «эквивалент».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 любом случае, когда работа такая тяжелая, каждый шаг вперед стоит рек пота, – девушка в коллективе не должна быть домашней «бары</w:t>
      </w:r>
      <w:r w:rsidRPr="00854F6B">
        <w:rPr>
          <w:rFonts w:ascii="Times New Roman" w:hAnsi="Times New Roman"/>
          <w:sz w:val="28"/>
          <w:szCs w:val="28"/>
        </w:rPr>
        <w:t>ш</w:t>
      </w:r>
      <w:r w:rsidRPr="00854F6B">
        <w:rPr>
          <w:rFonts w:ascii="Times New Roman" w:hAnsi="Times New Roman"/>
          <w:sz w:val="28"/>
          <w:szCs w:val="28"/>
        </w:rPr>
        <w:t>ней». Если девушка не может валить бревна, тянуть балки, то она должна научиться ходить за коровами или вязать.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Стой… - Сима вдруг бросила сапог и тряпку, выпрямилась и с восто</w:t>
      </w:r>
      <w:r w:rsidRPr="00854F6B">
        <w:rPr>
          <w:rFonts w:ascii="Times New Roman" w:hAnsi="Times New Roman"/>
          <w:sz w:val="28"/>
          <w:szCs w:val="28"/>
        </w:rPr>
        <w:t>р</w:t>
      </w:r>
      <w:r w:rsidRPr="00854F6B">
        <w:rPr>
          <w:rFonts w:ascii="Times New Roman" w:hAnsi="Times New Roman"/>
          <w:sz w:val="28"/>
          <w:szCs w:val="28"/>
        </w:rPr>
        <w:t>гом посоветовала рогачевцу: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Скажи своей девушке, чтобы она пошла на тракторные курсы. Эта р</w:t>
      </w:r>
      <w:r w:rsidRPr="00854F6B">
        <w:rPr>
          <w:rFonts w:ascii="Times New Roman" w:hAnsi="Times New Roman"/>
          <w:sz w:val="28"/>
          <w:szCs w:val="28"/>
        </w:rPr>
        <w:t>а</w:t>
      </w:r>
      <w:r w:rsidRPr="00854F6B">
        <w:rPr>
          <w:rFonts w:ascii="Times New Roman" w:hAnsi="Times New Roman"/>
          <w:sz w:val="28"/>
          <w:szCs w:val="28"/>
        </w:rPr>
        <w:t>бота не такая тяжелая и очень-очень полезная.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закончила тем, что мыть тарелки и возить бревна в таких невер</w:t>
      </w:r>
      <w:r w:rsidRPr="00854F6B">
        <w:rPr>
          <w:rFonts w:ascii="Times New Roman" w:hAnsi="Times New Roman"/>
          <w:sz w:val="28"/>
          <w:szCs w:val="28"/>
        </w:rPr>
        <w:t>о</w:t>
      </w:r>
      <w:r w:rsidRPr="00854F6B">
        <w:rPr>
          <w:rFonts w:ascii="Times New Roman" w:hAnsi="Times New Roman"/>
          <w:sz w:val="28"/>
          <w:szCs w:val="28"/>
        </w:rPr>
        <w:t>ятно тяжелых условиях вообще не эквивалентно.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Она попросила на минутку ее простить: она должна пойти поразвеш</w:t>
      </w:r>
      <w:r w:rsidRPr="00854F6B">
        <w:rPr>
          <w:rFonts w:ascii="Times New Roman" w:hAnsi="Times New Roman"/>
          <w:sz w:val="28"/>
          <w:szCs w:val="28"/>
        </w:rPr>
        <w:t>и</w:t>
      </w:r>
      <w:r w:rsidRPr="00854F6B">
        <w:rPr>
          <w:rFonts w:ascii="Times New Roman" w:hAnsi="Times New Roman"/>
          <w:sz w:val="28"/>
          <w:szCs w:val="28"/>
        </w:rPr>
        <w:t xml:space="preserve">вать портянки парней. Парни стояли сегодня в воде и очень промокли, надо высушить их портянки. </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наверное, задержалась во дворе, потому что, когда вернулась, рогачевец уже спал. В бараке теперь было темно. Только одна лампа светила над головой Менделя. Сима протиснулась между всеми кроватями к Менд</w:t>
      </w:r>
      <w:r w:rsidRPr="00854F6B">
        <w:rPr>
          <w:rFonts w:ascii="Times New Roman" w:hAnsi="Times New Roman"/>
          <w:sz w:val="28"/>
          <w:szCs w:val="28"/>
        </w:rPr>
        <w:t>е</w:t>
      </w:r>
      <w:r w:rsidRPr="00854F6B">
        <w:rPr>
          <w:rFonts w:ascii="Times New Roman" w:hAnsi="Times New Roman"/>
          <w:sz w:val="28"/>
          <w:szCs w:val="28"/>
        </w:rPr>
        <w:t>лю. Он не спал. Лежал с раскрытыми глазами и смотрел. Сима наклонилась и заглянула в его глаза. Они были широко раскрытые и влажные. Когда она х</w:t>
      </w:r>
      <w:r w:rsidRPr="00854F6B">
        <w:rPr>
          <w:rFonts w:ascii="Times New Roman" w:hAnsi="Times New Roman"/>
          <w:sz w:val="28"/>
          <w:szCs w:val="28"/>
        </w:rPr>
        <w:t>о</w:t>
      </w:r>
      <w:r w:rsidRPr="00854F6B">
        <w:rPr>
          <w:rFonts w:ascii="Times New Roman" w:hAnsi="Times New Roman"/>
          <w:sz w:val="28"/>
          <w:szCs w:val="28"/>
        </w:rPr>
        <w:t>тела выпрямиться, то почувствовала препятствие: Мендель обвил ее шею р</w:t>
      </w:r>
      <w:r w:rsidRPr="00854F6B">
        <w:rPr>
          <w:rFonts w:ascii="Times New Roman" w:hAnsi="Times New Roman"/>
          <w:sz w:val="28"/>
          <w:szCs w:val="28"/>
        </w:rPr>
        <w:t>у</w:t>
      </w:r>
      <w:r w:rsidRPr="00854F6B">
        <w:rPr>
          <w:rFonts w:ascii="Times New Roman" w:hAnsi="Times New Roman"/>
          <w:sz w:val="28"/>
          <w:szCs w:val="28"/>
        </w:rPr>
        <w:t>ками и не пускал.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Пусти, Мендель.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Сима, постой немножко вот так, - просил Мендель. – Ты славная д</w:t>
      </w:r>
      <w:r w:rsidRPr="00854F6B">
        <w:rPr>
          <w:rFonts w:ascii="Times New Roman" w:hAnsi="Times New Roman"/>
          <w:sz w:val="28"/>
          <w:szCs w:val="28"/>
        </w:rPr>
        <w:t>е</w:t>
      </w:r>
      <w:r w:rsidRPr="00854F6B">
        <w:rPr>
          <w:rFonts w:ascii="Times New Roman" w:hAnsi="Times New Roman"/>
          <w:sz w:val="28"/>
          <w:szCs w:val="28"/>
        </w:rPr>
        <w:t>вушка, Сима.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ну, об этом в другой раз.</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Пусти меня, прошу, я оденусь. «Швайцарка» ослабела. У нее один рог… И слезы текут у нее очень. Пусти меня к ней.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дернулась и вытянула голову из рук Менделя. Она положила м</w:t>
      </w:r>
      <w:r w:rsidRPr="00854F6B">
        <w:rPr>
          <w:rFonts w:ascii="Times New Roman" w:hAnsi="Times New Roman"/>
          <w:sz w:val="28"/>
          <w:szCs w:val="28"/>
        </w:rPr>
        <w:t>а</w:t>
      </w:r>
      <w:r w:rsidRPr="00854F6B">
        <w:rPr>
          <w:rFonts w:ascii="Times New Roman" w:hAnsi="Times New Roman"/>
          <w:sz w:val="28"/>
          <w:szCs w:val="28"/>
        </w:rPr>
        <w:t>ленькую девичью руку на его лоб. Он был холодный. По всему бараку гудел на все лады храп.</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Чего ты придуриваешься, Мендель? Жар у тебя совсем прошел.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Сима, я тебя очень люблю. Пойди, посмотри «швайцарку». У нее очень слезы текут, и она не ест.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Девушка укрыла Менделя и направилась к дверям. По всему бараку г</w:t>
      </w:r>
      <w:r w:rsidRPr="00854F6B">
        <w:rPr>
          <w:rFonts w:ascii="Times New Roman" w:hAnsi="Times New Roman"/>
          <w:sz w:val="28"/>
          <w:szCs w:val="28"/>
        </w:rPr>
        <w:t>у</w:t>
      </w:r>
      <w:r w:rsidRPr="00854F6B">
        <w:rPr>
          <w:rFonts w:ascii="Times New Roman" w:hAnsi="Times New Roman"/>
          <w:sz w:val="28"/>
          <w:szCs w:val="28"/>
        </w:rPr>
        <w:t>дели на все лады храп и сопение. Она нащупала двери и вышла. За дверями храп еще гудел в ее голове.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Сейчас, когда Менделю полегчало, можно было бы что-нибудь сд</w:t>
      </w:r>
      <w:r w:rsidRPr="00854F6B">
        <w:rPr>
          <w:rFonts w:ascii="Times New Roman" w:hAnsi="Times New Roman"/>
          <w:sz w:val="28"/>
          <w:szCs w:val="28"/>
        </w:rPr>
        <w:t>е</w:t>
      </w:r>
      <w:r w:rsidRPr="00854F6B">
        <w:rPr>
          <w:rFonts w:ascii="Times New Roman" w:hAnsi="Times New Roman"/>
          <w:sz w:val="28"/>
          <w:szCs w:val="28"/>
        </w:rPr>
        <w:t>лать. Но дождь все льет и льет. Лес возить сейчас нельзя. Сено косить нельзя. Сима предложила бы теперь привести в порядок всю сбрую. Некоторые шлеи починить; перебрать вожжи и все промазать дегтем; коней надо подкормить, чтобы все кости у них спрятались. Да и телеги надо в порядок привести. Но лучше всего было бы, если бы выбраться в село и привезти еще одну корову и пару свиней. Если Сима не обеспечит всю коммуну молоком, салом и м</w:t>
      </w:r>
      <w:r w:rsidRPr="00854F6B">
        <w:rPr>
          <w:rFonts w:ascii="Times New Roman" w:hAnsi="Times New Roman"/>
          <w:sz w:val="28"/>
          <w:szCs w:val="28"/>
        </w:rPr>
        <w:t>я</w:t>
      </w:r>
      <w:r w:rsidRPr="00854F6B">
        <w:rPr>
          <w:rFonts w:ascii="Times New Roman" w:hAnsi="Times New Roman"/>
          <w:sz w:val="28"/>
          <w:szCs w:val="28"/>
        </w:rPr>
        <w:t>сом, она дает голову на отсечение.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Кому нужно ее сечь, - шутит один. – Дай сюда, мы ее лучше расцел</w:t>
      </w:r>
      <w:r w:rsidRPr="00854F6B">
        <w:rPr>
          <w:rFonts w:ascii="Times New Roman" w:hAnsi="Times New Roman"/>
          <w:sz w:val="28"/>
          <w:szCs w:val="28"/>
        </w:rPr>
        <w:t>у</w:t>
      </w:r>
      <w:r w:rsidRPr="00854F6B">
        <w:rPr>
          <w:rFonts w:ascii="Times New Roman" w:hAnsi="Times New Roman"/>
          <w:sz w:val="28"/>
          <w:szCs w:val="28"/>
        </w:rPr>
        <w:t>ем.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Ты про поцелуи забудь, - отзывается другой как бы невзначай. – Есть уже кому целовать Симу…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Кому, например? – разворачивается разговор. Сима уже вся красная, пылает. Она отворачивается, расстегивает мужской пиджачок, который носит последнее время, вынимает из-за пазухи ордер от старшего агронома. Это она у него добилась ордера, чтобы закупить еще одну корову и пять свиней. Но кого послать?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 о, Мендель уже наготове. Он уже совсем здоровый, он чувствует с</w:t>
      </w:r>
      <w:r w:rsidRPr="00854F6B">
        <w:rPr>
          <w:rFonts w:ascii="Times New Roman" w:hAnsi="Times New Roman"/>
          <w:sz w:val="28"/>
          <w:szCs w:val="28"/>
        </w:rPr>
        <w:t>е</w:t>
      </w:r>
      <w:r w:rsidRPr="00854F6B">
        <w:rPr>
          <w:rFonts w:ascii="Times New Roman" w:hAnsi="Times New Roman"/>
          <w:sz w:val="28"/>
          <w:szCs w:val="28"/>
        </w:rPr>
        <w:t>бя сильным, как двое коней.</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Удивительно, настоящий командир получился из Симы. А когда она надела этот пиджак, то уже приказывает, и все. Но Симы уже нет. Она покр</w:t>
      </w:r>
      <w:r w:rsidRPr="00854F6B">
        <w:rPr>
          <w:rFonts w:ascii="Times New Roman" w:hAnsi="Times New Roman"/>
          <w:sz w:val="28"/>
          <w:szCs w:val="28"/>
        </w:rPr>
        <w:t>у</w:t>
      </w:r>
      <w:r w:rsidRPr="00854F6B">
        <w:rPr>
          <w:rFonts w:ascii="Times New Roman" w:hAnsi="Times New Roman"/>
          <w:sz w:val="28"/>
          <w:szCs w:val="28"/>
        </w:rPr>
        <w:t>тилась между кроватей, на ходу застегивая пиджак и приглаживая пушистые зачесанные волосы, вышла. Скоро она вернулась и сказала, что пару коней уже запрягли. Нехем и Вова могут ехать. Коммуна снова шутила и смеялась. Парней распределили, и все принялись за разные работы в бараке.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…Был хороший день, солнечный и теплый. Глинистая земля проветр</w:t>
      </w:r>
      <w:r w:rsidRPr="00854F6B">
        <w:rPr>
          <w:rFonts w:ascii="Times New Roman" w:hAnsi="Times New Roman"/>
          <w:sz w:val="28"/>
          <w:szCs w:val="28"/>
        </w:rPr>
        <w:t>и</w:t>
      </w:r>
      <w:r w:rsidRPr="00854F6B">
        <w:rPr>
          <w:rFonts w:ascii="Times New Roman" w:hAnsi="Times New Roman"/>
          <w:sz w:val="28"/>
          <w:szCs w:val="28"/>
        </w:rPr>
        <w:t>лась, и можно уже было ехать. Следующие дни тоже были солнечные и те</w:t>
      </w:r>
      <w:r w:rsidRPr="00854F6B">
        <w:rPr>
          <w:rFonts w:ascii="Times New Roman" w:hAnsi="Times New Roman"/>
          <w:sz w:val="28"/>
          <w:szCs w:val="28"/>
        </w:rPr>
        <w:t>п</w:t>
      </w:r>
      <w:r w:rsidRPr="00854F6B">
        <w:rPr>
          <w:rFonts w:ascii="Times New Roman" w:hAnsi="Times New Roman"/>
          <w:sz w:val="28"/>
          <w:szCs w:val="28"/>
        </w:rPr>
        <w:t>лые, очень теплые. Для дома привезли очень много леса, надо было только закончить крышу. Мендель таскал парней, чтобы привезти дранку с «дв</w:t>
      </w:r>
      <w:r w:rsidRPr="00854F6B">
        <w:rPr>
          <w:rFonts w:ascii="Times New Roman" w:hAnsi="Times New Roman"/>
          <w:sz w:val="28"/>
          <w:szCs w:val="28"/>
        </w:rPr>
        <w:t>а</w:t>
      </w:r>
      <w:r w:rsidRPr="00854F6B">
        <w:rPr>
          <w:rFonts w:ascii="Times New Roman" w:hAnsi="Times New Roman"/>
          <w:sz w:val="28"/>
          <w:szCs w:val="28"/>
        </w:rPr>
        <w:t>дцать второй версты» и помочь как можно быстрей закончить дом…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теперь снова спорила с Менделем и каждый раз краснела. Сейчас стоят хорошие дни, и Сима подгоняла молодых коммунаров, чтобы помогали пахать. В их распоряжении есть теперь трактор, надо быстрей распахать и что-нибудь посеять.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Что, Симочка, из-за того, что ты в комиссии, чтоб пахать землю, то и тянешь теперь парней к себе. Чудной человек эта Сима: работать должна только та комиссия, к которой она принадлежит.</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Неправда, Сима вообще так не думает. Больше половины коммунаров могут косить и сгребать сено.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Ну, а дом?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Дом никуда не убежит. – Если что, барак теперь свободен. Перес</w:t>
      </w:r>
      <w:r w:rsidRPr="00854F6B">
        <w:rPr>
          <w:rFonts w:ascii="Times New Roman" w:hAnsi="Times New Roman"/>
          <w:sz w:val="28"/>
          <w:szCs w:val="28"/>
        </w:rPr>
        <w:t>е</w:t>
      </w:r>
      <w:r w:rsidRPr="00854F6B">
        <w:rPr>
          <w:rFonts w:ascii="Times New Roman" w:hAnsi="Times New Roman"/>
          <w:sz w:val="28"/>
          <w:szCs w:val="28"/>
        </w:rPr>
        <w:t>ленцы разъехались по делянкам, а при необходимости можно в нем пожить несколько дней, а кроме того, дом почти готов. Туда надо отправить пару крепких парней, чтобы помогли закончить. Такую погоду жаль пропустить. Сейчас надо вспахать немного земли и накосить много сена.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Симы уже нет. Она пошла на поле, туда, где сейчас грохочет трактор. Позади солидного, грохочущего трактора пара бойких коней тянула плуги и повторно переворачивала землю. Тут уже были наготове бороны, и веселая молодая лошадка бодро и быстро бороновала. Позади всей процессии тян</w:t>
      </w:r>
      <w:r w:rsidRPr="00854F6B">
        <w:rPr>
          <w:rFonts w:ascii="Times New Roman" w:hAnsi="Times New Roman"/>
          <w:sz w:val="28"/>
          <w:szCs w:val="28"/>
        </w:rPr>
        <w:t>у</w:t>
      </w:r>
      <w:r w:rsidRPr="00854F6B">
        <w:rPr>
          <w:rFonts w:ascii="Times New Roman" w:hAnsi="Times New Roman"/>
          <w:sz w:val="28"/>
          <w:szCs w:val="28"/>
        </w:rPr>
        <w:t>лись парни с полными шапками порезанной картошки, которую тут таки на месте и сажали. Все были так погружены в работу, что невозможно было к</w:t>
      </w:r>
      <w:r w:rsidRPr="00854F6B">
        <w:rPr>
          <w:rFonts w:ascii="Times New Roman" w:hAnsi="Times New Roman"/>
          <w:sz w:val="28"/>
          <w:szCs w:val="28"/>
        </w:rPr>
        <w:t>о</w:t>
      </w:r>
      <w:r w:rsidRPr="00854F6B">
        <w:rPr>
          <w:rFonts w:ascii="Times New Roman" w:hAnsi="Times New Roman"/>
          <w:sz w:val="28"/>
          <w:szCs w:val="28"/>
        </w:rPr>
        <w:t>го-нибудь оторвать.</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позвала двух коммунаров, которые, она была уверена, послушают ее, и послала их на сенокос. Сама она побежала посмотреть на дом. Она с</w:t>
      </w:r>
      <w:r w:rsidRPr="00854F6B">
        <w:rPr>
          <w:rFonts w:ascii="Times New Roman" w:hAnsi="Times New Roman"/>
          <w:sz w:val="28"/>
          <w:szCs w:val="28"/>
        </w:rPr>
        <w:t>о</w:t>
      </w:r>
      <w:r w:rsidRPr="00854F6B">
        <w:rPr>
          <w:rFonts w:ascii="Times New Roman" w:hAnsi="Times New Roman"/>
          <w:sz w:val="28"/>
          <w:szCs w:val="28"/>
        </w:rPr>
        <w:t>всем не надеялась найти тут Менделя. Когда сегодня утром говорили о пок</w:t>
      </w:r>
      <w:r w:rsidRPr="00854F6B">
        <w:rPr>
          <w:rFonts w:ascii="Times New Roman" w:hAnsi="Times New Roman"/>
          <w:sz w:val="28"/>
          <w:szCs w:val="28"/>
        </w:rPr>
        <w:t>о</w:t>
      </w:r>
      <w:r w:rsidRPr="00854F6B">
        <w:rPr>
          <w:rFonts w:ascii="Times New Roman" w:hAnsi="Times New Roman"/>
          <w:sz w:val="28"/>
          <w:szCs w:val="28"/>
        </w:rPr>
        <w:t>се, Мендель молчал, и заметно было, что он тоже согласился на это. А теперь он возле дома и осматривает его. Сима не видела, чтобы Мендель тут что-нибудь делал. Он только крутится и что-то высматривает. Мендель и сейчас такой сердитый и обеспокоенный, как никогда. Сима боится у него что-нибудь спросить. Последнее время от наималейшего Симиного прикоснов</w:t>
      </w:r>
      <w:r w:rsidRPr="00854F6B">
        <w:rPr>
          <w:rFonts w:ascii="Times New Roman" w:hAnsi="Times New Roman"/>
          <w:sz w:val="28"/>
          <w:szCs w:val="28"/>
        </w:rPr>
        <w:t>е</w:t>
      </w:r>
      <w:r w:rsidRPr="00854F6B">
        <w:rPr>
          <w:rFonts w:ascii="Times New Roman" w:hAnsi="Times New Roman"/>
          <w:sz w:val="28"/>
          <w:szCs w:val="28"/>
        </w:rPr>
        <w:t>ния он, этот большой Мендель, начинает плакать и обнимает ее.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уже было пошла, но услышала, что Мендель ее зовет. Мендель отвел ее в сторону, к стенке и разрыдался:</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Сима… «швайцарка» … сдохла… - Мендель еле пролепетал. Он не мог на ногах устоять. Прислонился к стенке и плакал, как малое дитя. Сима подошла ближе, поискала в карманах платок, чтобы вытереть ему слезы, но не нашла. Тогда она подняла полу мужского пиджака, который носит п</w:t>
      </w:r>
      <w:r w:rsidRPr="00854F6B">
        <w:rPr>
          <w:rFonts w:ascii="Times New Roman" w:hAnsi="Times New Roman"/>
          <w:sz w:val="28"/>
          <w:szCs w:val="28"/>
        </w:rPr>
        <w:t>о</w:t>
      </w:r>
      <w:r w:rsidRPr="00854F6B">
        <w:rPr>
          <w:rFonts w:ascii="Times New Roman" w:hAnsi="Times New Roman"/>
          <w:sz w:val="28"/>
          <w:szCs w:val="28"/>
        </w:rPr>
        <w:t>следнее время, и вытерла ему глаза. Мендель вдруг улыбнулся красными з</w:t>
      </w:r>
      <w:r w:rsidRPr="00854F6B">
        <w:rPr>
          <w:rFonts w:ascii="Times New Roman" w:hAnsi="Times New Roman"/>
          <w:sz w:val="28"/>
          <w:szCs w:val="28"/>
        </w:rPr>
        <w:t>а</w:t>
      </w:r>
      <w:r w:rsidRPr="00854F6B">
        <w:rPr>
          <w:rFonts w:ascii="Times New Roman" w:hAnsi="Times New Roman"/>
          <w:sz w:val="28"/>
          <w:szCs w:val="28"/>
        </w:rPr>
        <w:t>плаканными глазами:</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Вот так я, Сима… «швайцарке» вытирал… но она все равно сдохла. – Мендель всхлипывал и бормотал:</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Такая корова… «швайцарка»…. бедолага, с одним рогом…</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Сима никогда не ложилась спать сама. Она совсем не спала на кровати. Она даже отодвинула в сторону свою кровать. На широком месте, на полу она постелила много свежего сена; медленно, осторожно положила мален</w:t>
      </w:r>
      <w:r w:rsidRPr="00854F6B">
        <w:rPr>
          <w:rFonts w:ascii="Times New Roman" w:hAnsi="Times New Roman"/>
          <w:sz w:val="28"/>
          <w:szCs w:val="28"/>
        </w:rPr>
        <w:t>ь</w:t>
      </w:r>
      <w:r w:rsidRPr="00854F6B">
        <w:rPr>
          <w:rFonts w:ascii="Times New Roman" w:hAnsi="Times New Roman"/>
          <w:sz w:val="28"/>
          <w:szCs w:val="28"/>
        </w:rPr>
        <w:t>кую пеструю телочку. И слегка гладила ее, чтобы та заснула. Тогда только сама тоже прикорнула на этом самом месте.</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Коммунары прозвали телочку «Сиротка» и всегда заботились о ней так же, как и о каждом члене большой белорусской коммуны.</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Через две недели коммуна перебралась из «двухэтажного» барака в новенький деревянный, покрытый новой крышей дом, и все коммунары н</w:t>
      </w:r>
      <w:r w:rsidRPr="00854F6B">
        <w:rPr>
          <w:rFonts w:ascii="Times New Roman" w:hAnsi="Times New Roman"/>
          <w:sz w:val="28"/>
          <w:szCs w:val="28"/>
        </w:rPr>
        <w:t>е</w:t>
      </w:r>
      <w:r w:rsidRPr="00854F6B">
        <w:rPr>
          <w:rFonts w:ascii="Times New Roman" w:hAnsi="Times New Roman"/>
          <w:sz w:val="28"/>
          <w:szCs w:val="28"/>
        </w:rPr>
        <w:t>сли на себе по несколько больших тяжелых узлов. – Мендель шел с пустыми руками и опущенной головой и спорил с Симой: он хотел только нести «С</w:t>
      </w:r>
      <w:r w:rsidRPr="00854F6B">
        <w:rPr>
          <w:rFonts w:ascii="Times New Roman" w:hAnsi="Times New Roman"/>
          <w:sz w:val="28"/>
          <w:szCs w:val="28"/>
        </w:rPr>
        <w:t>и</w:t>
      </w:r>
      <w:r w:rsidRPr="00854F6B">
        <w:rPr>
          <w:rFonts w:ascii="Times New Roman" w:hAnsi="Times New Roman"/>
          <w:sz w:val="28"/>
          <w:szCs w:val="28"/>
        </w:rPr>
        <w:t>ротку» на руках, а Сима не пустила.</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Но ей же тяжело идти, - доказывал Мендель со слезами на глазах. - Для такой телочки это далеко.</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Ничего, бес ее не возьмет, - притворялась Сима, будто сердится, отв</w:t>
      </w:r>
      <w:r w:rsidRPr="00854F6B">
        <w:rPr>
          <w:rFonts w:ascii="Times New Roman" w:hAnsi="Times New Roman"/>
          <w:sz w:val="28"/>
          <w:szCs w:val="28"/>
        </w:rPr>
        <w:t>о</w:t>
      </w:r>
      <w:r w:rsidRPr="00854F6B">
        <w:rPr>
          <w:rFonts w:ascii="Times New Roman" w:hAnsi="Times New Roman"/>
          <w:sz w:val="28"/>
          <w:szCs w:val="28"/>
        </w:rPr>
        <w:t>дя руки Менделя. И слегка подталкивала телочку.</w:t>
      </w: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У Менделя не было сил упираться и настаивать на своем. Он только хотел отстать, идти сзади. Но Сима с «Сироткой» ждали, пока Мендель п</w:t>
      </w:r>
      <w:r w:rsidRPr="00854F6B">
        <w:rPr>
          <w:rFonts w:ascii="Times New Roman" w:hAnsi="Times New Roman"/>
          <w:sz w:val="28"/>
          <w:szCs w:val="28"/>
        </w:rPr>
        <w:t>о</w:t>
      </w:r>
      <w:r w:rsidRPr="00854F6B">
        <w:rPr>
          <w:rFonts w:ascii="Times New Roman" w:hAnsi="Times New Roman"/>
          <w:sz w:val="28"/>
          <w:szCs w:val="28"/>
        </w:rPr>
        <w:t>дойдет ближе. Тут ему Сима вытирала глаза полой мужского пиджака, кот</w:t>
      </w:r>
      <w:r w:rsidRPr="00854F6B">
        <w:rPr>
          <w:rFonts w:ascii="Times New Roman" w:hAnsi="Times New Roman"/>
          <w:sz w:val="28"/>
          <w:szCs w:val="28"/>
        </w:rPr>
        <w:t>о</w:t>
      </w:r>
      <w:r w:rsidRPr="00854F6B">
        <w:rPr>
          <w:rFonts w:ascii="Times New Roman" w:hAnsi="Times New Roman"/>
          <w:sz w:val="28"/>
          <w:szCs w:val="28"/>
        </w:rPr>
        <w:t>рый она носит в последнее время, потом снова слегка подталкивала мален</w:t>
      </w:r>
      <w:r w:rsidRPr="00854F6B">
        <w:rPr>
          <w:rFonts w:ascii="Times New Roman" w:hAnsi="Times New Roman"/>
          <w:sz w:val="28"/>
          <w:szCs w:val="28"/>
        </w:rPr>
        <w:t>ь</w:t>
      </w:r>
      <w:r w:rsidRPr="00854F6B">
        <w:rPr>
          <w:rFonts w:ascii="Times New Roman" w:hAnsi="Times New Roman"/>
          <w:sz w:val="28"/>
          <w:szCs w:val="28"/>
        </w:rPr>
        <w:t xml:space="preserve">кую пеструю телочку и отходила на несколько шагов вперед. </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ОГЛАВЛЕНИЕ</w:t>
      </w:r>
    </w:p>
    <w:p w:rsidR="007A2827" w:rsidRPr="00854F6B" w:rsidRDefault="007A2827" w:rsidP="00D52C41">
      <w:pPr>
        <w:spacing w:line="240" w:lineRule="auto"/>
        <w:ind w:firstLine="709"/>
        <w:contextualSpacing/>
        <w:jc w:val="both"/>
        <w:rPr>
          <w:rFonts w:ascii="Times New Roman" w:hAnsi="Times New Roman"/>
          <w:sz w:val="28"/>
          <w:szCs w:val="28"/>
        </w:rPr>
      </w:pPr>
    </w:p>
    <w:p w:rsidR="007A2827" w:rsidRPr="00854F6B" w:rsidRDefault="007A2827" w:rsidP="00D52C41">
      <w:pPr>
        <w:spacing w:line="240" w:lineRule="auto"/>
        <w:ind w:firstLine="709"/>
        <w:contextualSpacing/>
        <w:jc w:val="both"/>
        <w:rPr>
          <w:rFonts w:ascii="Times New Roman" w:hAnsi="Times New Roman"/>
          <w:sz w:val="28"/>
          <w:szCs w:val="28"/>
        </w:rPr>
      </w:pPr>
      <w:r w:rsidRPr="00854F6B">
        <w:rPr>
          <w:rFonts w:ascii="Times New Roman" w:hAnsi="Times New Roman"/>
          <w:sz w:val="28"/>
          <w:szCs w:val="28"/>
        </w:rPr>
        <w:t xml:space="preserve">                                        Стр.</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Предисловие М. Кипера …………………………………</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Еще дома (вместо предисловия)…………………………</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Из дома…………………………………………………….</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В вагоне……………………………………………………</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От Иркутска……………………………………………….</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По берегам Байкала……………………………………….</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«С т а р о с т ы»</w:t>
      </w:r>
    </w:p>
    <w:p w:rsidR="007A2827" w:rsidRPr="00854F6B" w:rsidRDefault="007A2827" w:rsidP="00D52C41">
      <w:pPr>
        <w:numPr>
          <w:ilvl w:val="0"/>
          <w:numId w:val="3"/>
        </w:numPr>
        <w:spacing w:line="240" w:lineRule="auto"/>
        <w:contextualSpacing/>
        <w:jc w:val="both"/>
        <w:rPr>
          <w:rFonts w:ascii="Times New Roman" w:hAnsi="Times New Roman"/>
          <w:sz w:val="28"/>
          <w:szCs w:val="28"/>
        </w:rPr>
      </w:pPr>
      <w:r w:rsidRPr="00854F6B">
        <w:rPr>
          <w:rFonts w:ascii="Times New Roman" w:hAnsi="Times New Roman"/>
          <w:sz w:val="28"/>
          <w:szCs w:val="28"/>
        </w:rPr>
        <w:t xml:space="preserve">Глаза навыкате………………………………… </w:t>
      </w:r>
    </w:p>
    <w:p w:rsidR="007A2827" w:rsidRPr="00854F6B" w:rsidRDefault="007A2827" w:rsidP="00D52C41">
      <w:pPr>
        <w:numPr>
          <w:ilvl w:val="0"/>
          <w:numId w:val="3"/>
        </w:numPr>
        <w:spacing w:line="240" w:lineRule="auto"/>
        <w:contextualSpacing/>
        <w:jc w:val="both"/>
        <w:rPr>
          <w:rFonts w:ascii="Times New Roman" w:hAnsi="Times New Roman"/>
          <w:sz w:val="28"/>
          <w:szCs w:val="28"/>
        </w:rPr>
      </w:pPr>
      <w:r w:rsidRPr="00854F6B">
        <w:rPr>
          <w:rFonts w:ascii="Times New Roman" w:hAnsi="Times New Roman"/>
          <w:sz w:val="28"/>
          <w:szCs w:val="28"/>
        </w:rPr>
        <w:t xml:space="preserve"> Неверие…………………………………………</w:t>
      </w:r>
    </w:p>
    <w:p w:rsidR="007A2827" w:rsidRPr="00854F6B" w:rsidRDefault="007A2827" w:rsidP="00D52C41">
      <w:pPr>
        <w:numPr>
          <w:ilvl w:val="0"/>
          <w:numId w:val="3"/>
        </w:numPr>
        <w:spacing w:line="240" w:lineRule="auto"/>
        <w:contextualSpacing/>
        <w:jc w:val="both"/>
        <w:rPr>
          <w:rFonts w:ascii="Times New Roman" w:hAnsi="Times New Roman"/>
          <w:sz w:val="28"/>
          <w:szCs w:val="28"/>
        </w:rPr>
      </w:pPr>
      <w:r w:rsidRPr="00854F6B">
        <w:rPr>
          <w:rFonts w:ascii="Times New Roman" w:hAnsi="Times New Roman"/>
          <w:sz w:val="28"/>
          <w:szCs w:val="28"/>
        </w:rPr>
        <w:t>Первый митинг…………………………………</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Тихонькая – Бирфельд………………………………….....</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Едем осматривать земельные участки……………………</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У прилучан на «Бомбе»……………………………………</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Никита в Биро-Биджане……………………………………</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В тайге – хижина……………………………………………</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Фишко тоже едет……………………………………………</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На рисовых полях…………………………………………..</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П и с ь м а……………………………………………………</w:t>
      </w:r>
    </w:p>
    <w:p w:rsidR="007A2827" w:rsidRPr="00854F6B" w:rsidRDefault="007A2827" w:rsidP="00D52C41">
      <w:pPr>
        <w:spacing w:line="240" w:lineRule="auto"/>
        <w:ind w:firstLine="720"/>
        <w:contextualSpacing/>
        <w:jc w:val="both"/>
        <w:rPr>
          <w:rFonts w:ascii="Times New Roman" w:hAnsi="Times New Roman"/>
          <w:sz w:val="28"/>
          <w:szCs w:val="28"/>
        </w:rPr>
      </w:pPr>
      <w:r w:rsidRPr="00854F6B">
        <w:rPr>
          <w:rFonts w:ascii="Times New Roman" w:hAnsi="Times New Roman"/>
          <w:sz w:val="28"/>
          <w:szCs w:val="28"/>
        </w:rPr>
        <w:t>1. От Баси…………………………………………….</w:t>
      </w:r>
    </w:p>
    <w:p w:rsidR="007A2827" w:rsidRPr="00854F6B" w:rsidRDefault="007A2827" w:rsidP="00D52C41">
      <w:pPr>
        <w:spacing w:line="240" w:lineRule="auto"/>
        <w:ind w:firstLine="720"/>
        <w:contextualSpacing/>
        <w:jc w:val="both"/>
        <w:rPr>
          <w:rFonts w:ascii="Times New Roman" w:hAnsi="Times New Roman"/>
          <w:sz w:val="28"/>
          <w:szCs w:val="28"/>
        </w:rPr>
      </w:pPr>
      <w:r w:rsidRPr="00854F6B">
        <w:rPr>
          <w:rFonts w:ascii="Times New Roman" w:hAnsi="Times New Roman"/>
          <w:sz w:val="28"/>
          <w:szCs w:val="28"/>
        </w:rPr>
        <w:t>2. От Мейлаха………………………………………..</w:t>
      </w:r>
    </w:p>
    <w:p w:rsidR="007A2827" w:rsidRPr="00854F6B" w:rsidRDefault="007A2827" w:rsidP="00D52C41">
      <w:pPr>
        <w:spacing w:line="240" w:lineRule="auto"/>
        <w:contextualSpacing/>
        <w:jc w:val="both"/>
        <w:rPr>
          <w:rFonts w:ascii="Times New Roman" w:hAnsi="Times New Roman"/>
          <w:sz w:val="28"/>
          <w:szCs w:val="28"/>
        </w:rPr>
      </w:pPr>
      <w:r w:rsidRPr="00854F6B">
        <w:rPr>
          <w:rFonts w:ascii="Times New Roman" w:hAnsi="Times New Roman"/>
          <w:sz w:val="28"/>
          <w:szCs w:val="28"/>
        </w:rPr>
        <w:t>Две коммуны………………………………………………..</w:t>
      </w:r>
    </w:p>
    <w:p w:rsidR="007A2827" w:rsidRDefault="007A2827" w:rsidP="00A534CC">
      <w:pPr>
        <w:rPr>
          <w:rFonts w:ascii="Times New Roman" w:hAnsi="Times New Roman"/>
          <w:color w:val="000000"/>
          <w:sz w:val="20"/>
          <w:szCs w:val="20"/>
        </w:rPr>
      </w:pPr>
    </w:p>
    <w:p w:rsidR="007A2827" w:rsidRDefault="007A2827" w:rsidP="00A534CC">
      <w:pPr>
        <w:rPr>
          <w:rFonts w:ascii="Times New Roman" w:hAnsi="Times New Roman"/>
          <w:color w:val="000000"/>
          <w:sz w:val="20"/>
          <w:szCs w:val="20"/>
        </w:rPr>
      </w:pPr>
    </w:p>
    <w:p w:rsidR="007A2827" w:rsidRDefault="007A2827" w:rsidP="00A534CC">
      <w:pPr>
        <w:rPr>
          <w:rFonts w:ascii="Times New Roman" w:hAnsi="Times New Roman"/>
          <w:color w:val="000000"/>
          <w:sz w:val="20"/>
          <w:szCs w:val="20"/>
        </w:rPr>
      </w:pPr>
    </w:p>
    <w:p w:rsidR="007A2827" w:rsidRDefault="007A2827" w:rsidP="00A534CC">
      <w:pPr>
        <w:rPr>
          <w:rFonts w:ascii="Times New Roman" w:hAnsi="Times New Roman"/>
          <w:color w:val="000000"/>
          <w:sz w:val="20"/>
          <w:szCs w:val="20"/>
        </w:rPr>
      </w:pPr>
    </w:p>
    <w:p w:rsidR="007A2827" w:rsidRDefault="007A2827" w:rsidP="00A534CC">
      <w:pPr>
        <w:rPr>
          <w:rFonts w:ascii="Times New Roman" w:hAnsi="Times New Roman"/>
          <w:color w:val="000000"/>
          <w:sz w:val="20"/>
          <w:szCs w:val="20"/>
        </w:rPr>
      </w:pPr>
    </w:p>
    <w:p w:rsidR="007A2827" w:rsidRPr="00522E4E" w:rsidRDefault="007A2827" w:rsidP="00A534CC">
      <w:pPr>
        <w:pStyle w:val="1"/>
        <w:tabs>
          <w:tab w:val="left" w:pos="708"/>
          <w:tab w:val="left" w:pos="1416"/>
          <w:tab w:val="left" w:pos="2124"/>
          <w:tab w:val="left" w:pos="2832"/>
          <w:tab w:val="left" w:pos="3540"/>
          <w:tab w:val="left" w:pos="4248"/>
          <w:tab w:val="left" w:pos="4956"/>
          <w:tab w:val="left" w:pos="5664"/>
          <w:tab w:val="left" w:pos="6372"/>
          <w:tab w:val="left" w:pos="7080"/>
          <w:tab w:val="left" w:pos="7452"/>
          <w:tab w:val="left" w:pos="7752"/>
          <w:tab w:val="left" w:pos="8496"/>
          <w:tab w:val="left" w:pos="9204"/>
        </w:tabs>
        <w:spacing w:line="276" w:lineRule="auto"/>
        <w:ind w:left="252" w:right="252"/>
        <w:rPr>
          <w:b/>
          <w:sz w:val="24"/>
          <w:szCs w:val="24"/>
        </w:rPr>
      </w:pPr>
      <w:r w:rsidRPr="00522E4E">
        <w:rPr>
          <w:b/>
          <w:sz w:val="24"/>
          <w:szCs w:val="24"/>
        </w:rPr>
        <w:t>Меер Альбертон</w:t>
      </w:r>
    </w:p>
    <w:p w:rsidR="007A2827" w:rsidRPr="00165FA1" w:rsidRDefault="007A2827" w:rsidP="00A534CC">
      <w:pPr>
        <w:pStyle w:val="1"/>
        <w:tabs>
          <w:tab w:val="left" w:pos="708"/>
          <w:tab w:val="left" w:pos="1416"/>
          <w:tab w:val="left" w:pos="2124"/>
          <w:tab w:val="left" w:pos="2832"/>
          <w:tab w:val="left" w:pos="3540"/>
          <w:tab w:val="left" w:pos="4248"/>
          <w:tab w:val="left" w:pos="4956"/>
          <w:tab w:val="left" w:pos="5664"/>
          <w:tab w:val="left" w:pos="6372"/>
          <w:tab w:val="left" w:pos="7080"/>
          <w:tab w:val="left" w:pos="7452"/>
          <w:tab w:val="left" w:pos="7752"/>
          <w:tab w:val="left" w:pos="8496"/>
          <w:tab w:val="left" w:pos="9204"/>
        </w:tabs>
        <w:spacing w:line="276" w:lineRule="auto"/>
        <w:ind w:left="252" w:right="252"/>
        <w:rPr>
          <w:sz w:val="24"/>
          <w:szCs w:val="24"/>
        </w:rPr>
      </w:pPr>
      <w:r w:rsidRPr="00522E4E">
        <w:rPr>
          <w:b/>
          <w:sz w:val="24"/>
          <w:szCs w:val="24"/>
        </w:rPr>
        <w:t>Биробиджан.</w:t>
      </w:r>
      <w:r>
        <w:rPr>
          <w:sz w:val="24"/>
          <w:szCs w:val="24"/>
        </w:rPr>
        <w:t xml:space="preserve"> Перевод с украинского языка, 2016 г.</w:t>
      </w:r>
    </w:p>
    <w:p w:rsidR="007A2827" w:rsidRPr="00DD5FEC" w:rsidRDefault="007A2827" w:rsidP="00A534CC">
      <w:pPr>
        <w:pStyle w:val="a"/>
        <w:suppressAutoHyphens/>
        <w:spacing w:line="240" w:lineRule="auto"/>
        <w:jc w:val="center"/>
        <w:rPr>
          <w:rFonts w:ascii="Times New Roman" w:hAnsi="Times New Roman" w:cs="Times New Roman"/>
          <w:b/>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Default="007A2827" w:rsidP="00A534CC">
      <w:pPr>
        <w:spacing w:after="0" w:line="240" w:lineRule="auto"/>
        <w:jc w:val="center"/>
        <w:rPr>
          <w:rFonts w:ascii="Times New Roman" w:hAnsi="Times New Roman"/>
        </w:rPr>
      </w:pPr>
      <w:r w:rsidRPr="00DD5FEC">
        <w:rPr>
          <w:rFonts w:ascii="Times New Roman" w:hAnsi="Times New Roman"/>
        </w:rPr>
        <w:t>Редактор: В.С. Гуревич</w:t>
      </w:r>
    </w:p>
    <w:p w:rsidR="007A2827" w:rsidRDefault="007A2827" w:rsidP="00A534CC">
      <w:pPr>
        <w:spacing w:after="0" w:line="240" w:lineRule="auto"/>
        <w:jc w:val="center"/>
        <w:rPr>
          <w:rFonts w:ascii="Times New Roman" w:hAnsi="Times New Roman"/>
        </w:rPr>
      </w:pPr>
      <w:r>
        <w:rPr>
          <w:rFonts w:ascii="Times New Roman" w:hAnsi="Times New Roman"/>
        </w:rPr>
        <w:t>Переводчик В.М. Демихова</w:t>
      </w:r>
    </w:p>
    <w:p w:rsidR="007A2827" w:rsidRPr="00DD5FEC" w:rsidRDefault="007A2827" w:rsidP="00A534CC">
      <w:pPr>
        <w:spacing w:after="0" w:line="240" w:lineRule="auto"/>
        <w:jc w:val="center"/>
        <w:rPr>
          <w:rFonts w:ascii="Times New Roman" w:hAnsi="Times New Roman"/>
        </w:rPr>
      </w:pPr>
      <w:r>
        <w:rPr>
          <w:rFonts w:ascii="Times New Roman" w:hAnsi="Times New Roman"/>
        </w:rPr>
        <w:t>Литературный редактор Л.Н. Капуцына</w:t>
      </w:r>
    </w:p>
    <w:p w:rsidR="007A2827" w:rsidRPr="00DD5FEC" w:rsidRDefault="007A2827" w:rsidP="00A534CC">
      <w:pPr>
        <w:spacing w:after="0" w:line="240" w:lineRule="auto"/>
        <w:jc w:val="center"/>
        <w:rPr>
          <w:rFonts w:ascii="Times New Roman" w:hAnsi="Times New Roman"/>
        </w:rPr>
      </w:pPr>
      <w:r w:rsidRPr="00DD5FEC">
        <w:rPr>
          <w:rFonts w:ascii="Times New Roman" w:hAnsi="Times New Roman"/>
        </w:rPr>
        <w:t>Технический редактор: А.В. Досова</w:t>
      </w: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Pr="00DD5FEC" w:rsidRDefault="007A2827" w:rsidP="00A534CC">
      <w:pPr>
        <w:spacing w:after="0" w:line="240" w:lineRule="auto"/>
        <w:jc w:val="center"/>
        <w:rPr>
          <w:rFonts w:ascii="Times New Roman" w:hAnsi="Times New Roman"/>
        </w:rPr>
      </w:pPr>
    </w:p>
    <w:p w:rsidR="007A2827" w:rsidRDefault="007A2827" w:rsidP="00A534CC">
      <w:pPr>
        <w:spacing w:after="0" w:line="240" w:lineRule="auto"/>
        <w:jc w:val="center"/>
      </w:pPr>
      <w:r>
        <w:rPr>
          <w:rFonts w:ascii="Times New Roman" w:hAnsi="Times New Roman"/>
        </w:rPr>
        <w:t xml:space="preserve"> </w:t>
      </w:r>
    </w:p>
    <w:p w:rsidR="007A2827" w:rsidRDefault="007A2827" w:rsidP="00A534CC">
      <w:pPr>
        <w:spacing w:after="0" w:line="240" w:lineRule="auto"/>
        <w:jc w:val="center"/>
      </w:pPr>
    </w:p>
    <w:p w:rsidR="007A2827" w:rsidRDefault="007A2827" w:rsidP="00A534CC">
      <w:pPr>
        <w:spacing w:after="0" w:line="240" w:lineRule="auto"/>
        <w:jc w:val="center"/>
      </w:pPr>
    </w:p>
    <w:p w:rsidR="007A2827" w:rsidRDefault="007A2827" w:rsidP="00A534CC">
      <w:pPr>
        <w:spacing w:after="0" w:line="240" w:lineRule="auto"/>
        <w:jc w:val="center"/>
      </w:pPr>
    </w:p>
    <w:p w:rsidR="007A2827" w:rsidRDefault="007A2827" w:rsidP="00A534CC"/>
    <w:p w:rsidR="007A2827" w:rsidRPr="00854F6B" w:rsidRDefault="007A2827" w:rsidP="00D52C41">
      <w:pPr>
        <w:spacing w:line="240" w:lineRule="auto"/>
        <w:contextualSpacing/>
        <w:jc w:val="both"/>
        <w:rPr>
          <w:rFonts w:ascii="Times New Roman" w:hAnsi="Times New Roman"/>
          <w:sz w:val="28"/>
          <w:szCs w:val="28"/>
        </w:rPr>
      </w:pPr>
    </w:p>
    <w:sectPr w:rsidR="007A2827" w:rsidRPr="00854F6B" w:rsidSect="007048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F1EB6"/>
    <w:multiLevelType w:val="hybridMultilevel"/>
    <w:tmpl w:val="70BEA1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A0513AB"/>
    <w:multiLevelType w:val="hybridMultilevel"/>
    <w:tmpl w:val="8EF007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CC34113"/>
    <w:multiLevelType w:val="hybridMultilevel"/>
    <w:tmpl w:val="EBE423DA"/>
    <w:lvl w:ilvl="0" w:tplc="0D48C2F6">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357"/>
  <w:doNotHyphenateCaps/>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71183"/>
    <w:rsid w:val="0000088D"/>
    <w:rsid w:val="00000A57"/>
    <w:rsid w:val="000028A9"/>
    <w:rsid w:val="00004DD5"/>
    <w:rsid w:val="0000603E"/>
    <w:rsid w:val="00007CBF"/>
    <w:rsid w:val="000131C8"/>
    <w:rsid w:val="00016B34"/>
    <w:rsid w:val="0002072F"/>
    <w:rsid w:val="00025071"/>
    <w:rsid w:val="00026E5A"/>
    <w:rsid w:val="00027278"/>
    <w:rsid w:val="000278C7"/>
    <w:rsid w:val="00030FD5"/>
    <w:rsid w:val="00034965"/>
    <w:rsid w:val="00035A98"/>
    <w:rsid w:val="00035F5A"/>
    <w:rsid w:val="00040A98"/>
    <w:rsid w:val="00040AAD"/>
    <w:rsid w:val="00040FED"/>
    <w:rsid w:val="000429DD"/>
    <w:rsid w:val="000437F5"/>
    <w:rsid w:val="00050136"/>
    <w:rsid w:val="0005164F"/>
    <w:rsid w:val="000516FA"/>
    <w:rsid w:val="000519F9"/>
    <w:rsid w:val="000521C1"/>
    <w:rsid w:val="00054C5D"/>
    <w:rsid w:val="00063B24"/>
    <w:rsid w:val="00066680"/>
    <w:rsid w:val="00071183"/>
    <w:rsid w:val="00073AE6"/>
    <w:rsid w:val="00074099"/>
    <w:rsid w:val="000767C2"/>
    <w:rsid w:val="00077E7B"/>
    <w:rsid w:val="00080CE3"/>
    <w:rsid w:val="00090098"/>
    <w:rsid w:val="00090E47"/>
    <w:rsid w:val="00091645"/>
    <w:rsid w:val="00091816"/>
    <w:rsid w:val="00091E08"/>
    <w:rsid w:val="000924D1"/>
    <w:rsid w:val="00093B52"/>
    <w:rsid w:val="00094DC5"/>
    <w:rsid w:val="00094E22"/>
    <w:rsid w:val="000963E4"/>
    <w:rsid w:val="000A7CAA"/>
    <w:rsid w:val="000B1EC0"/>
    <w:rsid w:val="000B2004"/>
    <w:rsid w:val="000B290E"/>
    <w:rsid w:val="000B5ED9"/>
    <w:rsid w:val="000B6851"/>
    <w:rsid w:val="000B6E81"/>
    <w:rsid w:val="000C1A0F"/>
    <w:rsid w:val="000C50DA"/>
    <w:rsid w:val="000C7D9A"/>
    <w:rsid w:val="000D3C06"/>
    <w:rsid w:val="000E042C"/>
    <w:rsid w:val="000E3E12"/>
    <w:rsid w:val="000E459F"/>
    <w:rsid w:val="000E7512"/>
    <w:rsid w:val="000F017E"/>
    <w:rsid w:val="000F305A"/>
    <w:rsid w:val="000F447F"/>
    <w:rsid w:val="000F6570"/>
    <w:rsid w:val="0010099B"/>
    <w:rsid w:val="00105A66"/>
    <w:rsid w:val="00105F34"/>
    <w:rsid w:val="0010645D"/>
    <w:rsid w:val="0010703E"/>
    <w:rsid w:val="00111993"/>
    <w:rsid w:val="00112841"/>
    <w:rsid w:val="00112D3E"/>
    <w:rsid w:val="001147EC"/>
    <w:rsid w:val="00115674"/>
    <w:rsid w:val="001204AD"/>
    <w:rsid w:val="001219DB"/>
    <w:rsid w:val="00121BCB"/>
    <w:rsid w:val="00122B83"/>
    <w:rsid w:val="001254D6"/>
    <w:rsid w:val="0012576F"/>
    <w:rsid w:val="00131D36"/>
    <w:rsid w:val="00133AED"/>
    <w:rsid w:val="00134120"/>
    <w:rsid w:val="00137188"/>
    <w:rsid w:val="001416B0"/>
    <w:rsid w:val="001443E2"/>
    <w:rsid w:val="0014449D"/>
    <w:rsid w:val="00147D68"/>
    <w:rsid w:val="00147FB2"/>
    <w:rsid w:val="00150C36"/>
    <w:rsid w:val="00152225"/>
    <w:rsid w:val="001523DB"/>
    <w:rsid w:val="001528ED"/>
    <w:rsid w:val="00152911"/>
    <w:rsid w:val="0015356D"/>
    <w:rsid w:val="00153F63"/>
    <w:rsid w:val="00155281"/>
    <w:rsid w:val="00161545"/>
    <w:rsid w:val="00165FA1"/>
    <w:rsid w:val="00170A00"/>
    <w:rsid w:val="00170E18"/>
    <w:rsid w:val="001738A5"/>
    <w:rsid w:val="00175139"/>
    <w:rsid w:val="00176130"/>
    <w:rsid w:val="00177FB3"/>
    <w:rsid w:val="001817BE"/>
    <w:rsid w:val="00181EDF"/>
    <w:rsid w:val="00183DD5"/>
    <w:rsid w:val="001853C1"/>
    <w:rsid w:val="0019196E"/>
    <w:rsid w:val="00196BEF"/>
    <w:rsid w:val="00197B68"/>
    <w:rsid w:val="001A0C25"/>
    <w:rsid w:val="001A194F"/>
    <w:rsid w:val="001A2A7F"/>
    <w:rsid w:val="001A3F35"/>
    <w:rsid w:val="001A708E"/>
    <w:rsid w:val="001B062E"/>
    <w:rsid w:val="001B0651"/>
    <w:rsid w:val="001B071A"/>
    <w:rsid w:val="001B5DBB"/>
    <w:rsid w:val="001B639B"/>
    <w:rsid w:val="001C0D4F"/>
    <w:rsid w:val="001C50B1"/>
    <w:rsid w:val="001C59B1"/>
    <w:rsid w:val="001D188F"/>
    <w:rsid w:val="001D42AB"/>
    <w:rsid w:val="001D4608"/>
    <w:rsid w:val="001D5EC7"/>
    <w:rsid w:val="001D5F97"/>
    <w:rsid w:val="001D78C2"/>
    <w:rsid w:val="001E1959"/>
    <w:rsid w:val="001E48E8"/>
    <w:rsid w:val="001E68C6"/>
    <w:rsid w:val="001F08EC"/>
    <w:rsid w:val="001F0A72"/>
    <w:rsid w:val="001F0C2D"/>
    <w:rsid w:val="001F18C6"/>
    <w:rsid w:val="001F5A60"/>
    <w:rsid w:val="001F5EE1"/>
    <w:rsid w:val="00200147"/>
    <w:rsid w:val="00200EE4"/>
    <w:rsid w:val="00201973"/>
    <w:rsid w:val="00201A2D"/>
    <w:rsid w:val="00201C50"/>
    <w:rsid w:val="00204233"/>
    <w:rsid w:val="00205393"/>
    <w:rsid w:val="002063CB"/>
    <w:rsid w:val="002067E0"/>
    <w:rsid w:val="00206B83"/>
    <w:rsid w:val="00213333"/>
    <w:rsid w:val="0021540D"/>
    <w:rsid w:val="0021608F"/>
    <w:rsid w:val="0021654F"/>
    <w:rsid w:val="00217A25"/>
    <w:rsid w:val="002208C9"/>
    <w:rsid w:val="002208F1"/>
    <w:rsid w:val="00223AB6"/>
    <w:rsid w:val="00224DB5"/>
    <w:rsid w:val="00225CE1"/>
    <w:rsid w:val="002266DA"/>
    <w:rsid w:val="0022742F"/>
    <w:rsid w:val="00227644"/>
    <w:rsid w:val="00227745"/>
    <w:rsid w:val="002321EF"/>
    <w:rsid w:val="00236E87"/>
    <w:rsid w:val="002432F9"/>
    <w:rsid w:val="0024366C"/>
    <w:rsid w:val="00244CD9"/>
    <w:rsid w:val="00246ECF"/>
    <w:rsid w:val="00250B0F"/>
    <w:rsid w:val="00252750"/>
    <w:rsid w:val="002541F9"/>
    <w:rsid w:val="0025435E"/>
    <w:rsid w:val="00255877"/>
    <w:rsid w:val="0025682E"/>
    <w:rsid w:val="002578EE"/>
    <w:rsid w:val="0026286C"/>
    <w:rsid w:val="00266794"/>
    <w:rsid w:val="0027049D"/>
    <w:rsid w:val="00270910"/>
    <w:rsid w:val="002730DA"/>
    <w:rsid w:val="0027508F"/>
    <w:rsid w:val="002753E4"/>
    <w:rsid w:val="002771DD"/>
    <w:rsid w:val="00280C4E"/>
    <w:rsid w:val="0028597C"/>
    <w:rsid w:val="00286658"/>
    <w:rsid w:val="00286BA9"/>
    <w:rsid w:val="00290F11"/>
    <w:rsid w:val="00293703"/>
    <w:rsid w:val="002A11CF"/>
    <w:rsid w:val="002A134E"/>
    <w:rsid w:val="002A189C"/>
    <w:rsid w:val="002A1B8F"/>
    <w:rsid w:val="002A23CF"/>
    <w:rsid w:val="002A62DA"/>
    <w:rsid w:val="002A7493"/>
    <w:rsid w:val="002B2A05"/>
    <w:rsid w:val="002B74C8"/>
    <w:rsid w:val="002C0557"/>
    <w:rsid w:val="002C0C26"/>
    <w:rsid w:val="002C14AE"/>
    <w:rsid w:val="002C2F3F"/>
    <w:rsid w:val="002C4DBB"/>
    <w:rsid w:val="002C5815"/>
    <w:rsid w:val="002C6CA0"/>
    <w:rsid w:val="002D3831"/>
    <w:rsid w:val="002D72CA"/>
    <w:rsid w:val="002D757E"/>
    <w:rsid w:val="002D79B1"/>
    <w:rsid w:val="002D7E23"/>
    <w:rsid w:val="002E0318"/>
    <w:rsid w:val="002E1750"/>
    <w:rsid w:val="002E551D"/>
    <w:rsid w:val="002F10BE"/>
    <w:rsid w:val="00301C1D"/>
    <w:rsid w:val="00302945"/>
    <w:rsid w:val="00307014"/>
    <w:rsid w:val="00312066"/>
    <w:rsid w:val="00313E4B"/>
    <w:rsid w:val="0031425F"/>
    <w:rsid w:val="00315047"/>
    <w:rsid w:val="00321F24"/>
    <w:rsid w:val="00325A6D"/>
    <w:rsid w:val="00325D00"/>
    <w:rsid w:val="0032647F"/>
    <w:rsid w:val="003311F6"/>
    <w:rsid w:val="00332B66"/>
    <w:rsid w:val="00332E40"/>
    <w:rsid w:val="00333E49"/>
    <w:rsid w:val="00336A84"/>
    <w:rsid w:val="0034533E"/>
    <w:rsid w:val="00346441"/>
    <w:rsid w:val="00346EB1"/>
    <w:rsid w:val="0035055B"/>
    <w:rsid w:val="00350FFC"/>
    <w:rsid w:val="003539FD"/>
    <w:rsid w:val="0035464E"/>
    <w:rsid w:val="003547D7"/>
    <w:rsid w:val="003551E9"/>
    <w:rsid w:val="00355869"/>
    <w:rsid w:val="00355A1D"/>
    <w:rsid w:val="00356EB9"/>
    <w:rsid w:val="00365942"/>
    <w:rsid w:val="00370738"/>
    <w:rsid w:val="00371FBF"/>
    <w:rsid w:val="00372CDA"/>
    <w:rsid w:val="003736DD"/>
    <w:rsid w:val="00374B4C"/>
    <w:rsid w:val="00382A60"/>
    <w:rsid w:val="0038556B"/>
    <w:rsid w:val="00391AA7"/>
    <w:rsid w:val="003924D1"/>
    <w:rsid w:val="00392CE0"/>
    <w:rsid w:val="0039388E"/>
    <w:rsid w:val="003950EE"/>
    <w:rsid w:val="00396860"/>
    <w:rsid w:val="003A433C"/>
    <w:rsid w:val="003A4B5A"/>
    <w:rsid w:val="003A6FC7"/>
    <w:rsid w:val="003A7EB3"/>
    <w:rsid w:val="003B546D"/>
    <w:rsid w:val="003B5FBD"/>
    <w:rsid w:val="003C0864"/>
    <w:rsid w:val="003C28EA"/>
    <w:rsid w:val="003C44EE"/>
    <w:rsid w:val="003C59EF"/>
    <w:rsid w:val="003C624B"/>
    <w:rsid w:val="003D046B"/>
    <w:rsid w:val="003D05DC"/>
    <w:rsid w:val="003D1CA8"/>
    <w:rsid w:val="003D4A23"/>
    <w:rsid w:val="003D69A2"/>
    <w:rsid w:val="003D6F19"/>
    <w:rsid w:val="003E1233"/>
    <w:rsid w:val="003E16E0"/>
    <w:rsid w:val="003E4BE1"/>
    <w:rsid w:val="003E4CF1"/>
    <w:rsid w:val="003E6EB9"/>
    <w:rsid w:val="003F0E51"/>
    <w:rsid w:val="003F2002"/>
    <w:rsid w:val="003F255B"/>
    <w:rsid w:val="003F29E7"/>
    <w:rsid w:val="003F352D"/>
    <w:rsid w:val="003F43BB"/>
    <w:rsid w:val="003F44CF"/>
    <w:rsid w:val="003F4953"/>
    <w:rsid w:val="003F5A91"/>
    <w:rsid w:val="003F7462"/>
    <w:rsid w:val="00402B36"/>
    <w:rsid w:val="00403C74"/>
    <w:rsid w:val="00404249"/>
    <w:rsid w:val="004044B5"/>
    <w:rsid w:val="0040584F"/>
    <w:rsid w:val="0041077B"/>
    <w:rsid w:val="00412064"/>
    <w:rsid w:val="00422C28"/>
    <w:rsid w:val="004232F6"/>
    <w:rsid w:val="0042353D"/>
    <w:rsid w:val="00426650"/>
    <w:rsid w:val="00430FD3"/>
    <w:rsid w:val="004329DD"/>
    <w:rsid w:val="00432FCE"/>
    <w:rsid w:val="004331DA"/>
    <w:rsid w:val="00434818"/>
    <w:rsid w:val="00435325"/>
    <w:rsid w:val="004375EC"/>
    <w:rsid w:val="00440D08"/>
    <w:rsid w:val="00440DE7"/>
    <w:rsid w:val="00441071"/>
    <w:rsid w:val="00443A18"/>
    <w:rsid w:val="004467E7"/>
    <w:rsid w:val="00450914"/>
    <w:rsid w:val="00457CB7"/>
    <w:rsid w:val="0046057F"/>
    <w:rsid w:val="00461444"/>
    <w:rsid w:val="004626A2"/>
    <w:rsid w:val="0046356D"/>
    <w:rsid w:val="004733C1"/>
    <w:rsid w:val="00475562"/>
    <w:rsid w:val="00476530"/>
    <w:rsid w:val="0048368B"/>
    <w:rsid w:val="00483CDB"/>
    <w:rsid w:val="00485917"/>
    <w:rsid w:val="00486A10"/>
    <w:rsid w:val="0049025C"/>
    <w:rsid w:val="00491320"/>
    <w:rsid w:val="0049298A"/>
    <w:rsid w:val="00496364"/>
    <w:rsid w:val="004970A1"/>
    <w:rsid w:val="004A189C"/>
    <w:rsid w:val="004A59A7"/>
    <w:rsid w:val="004A6D26"/>
    <w:rsid w:val="004B48A9"/>
    <w:rsid w:val="004B7D17"/>
    <w:rsid w:val="004C558B"/>
    <w:rsid w:val="004C58F2"/>
    <w:rsid w:val="004C6201"/>
    <w:rsid w:val="004C682E"/>
    <w:rsid w:val="004D34A3"/>
    <w:rsid w:val="004D4C62"/>
    <w:rsid w:val="004D7061"/>
    <w:rsid w:val="004D74F2"/>
    <w:rsid w:val="004E0566"/>
    <w:rsid w:val="004E0756"/>
    <w:rsid w:val="004E3F5E"/>
    <w:rsid w:val="004E46E2"/>
    <w:rsid w:val="004E54D5"/>
    <w:rsid w:val="004E5623"/>
    <w:rsid w:val="004E5E1F"/>
    <w:rsid w:val="004E6273"/>
    <w:rsid w:val="004E6D38"/>
    <w:rsid w:val="004F2D31"/>
    <w:rsid w:val="004F3D2A"/>
    <w:rsid w:val="004F40A1"/>
    <w:rsid w:val="004F5455"/>
    <w:rsid w:val="004F568E"/>
    <w:rsid w:val="004F752C"/>
    <w:rsid w:val="004F7EA1"/>
    <w:rsid w:val="0050073E"/>
    <w:rsid w:val="005012BF"/>
    <w:rsid w:val="00501362"/>
    <w:rsid w:val="00501633"/>
    <w:rsid w:val="00502A20"/>
    <w:rsid w:val="00510270"/>
    <w:rsid w:val="00511836"/>
    <w:rsid w:val="00512615"/>
    <w:rsid w:val="00520D03"/>
    <w:rsid w:val="00522E4E"/>
    <w:rsid w:val="00523417"/>
    <w:rsid w:val="005252C9"/>
    <w:rsid w:val="00527244"/>
    <w:rsid w:val="00530262"/>
    <w:rsid w:val="005344FF"/>
    <w:rsid w:val="00540518"/>
    <w:rsid w:val="00540E28"/>
    <w:rsid w:val="00541DFA"/>
    <w:rsid w:val="00543416"/>
    <w:rsid w:val="00545686"/>
    <w:rsid w:val="00545D12"/>
    <w:rsid w:val="00550E57"/>
    <w:rsid w:val="00551130"/>
    <w:rsid w:val="00554793"/>
    <w:rsid w:val="00562BC2"/>
    <w:rsid w:val="0056490B"/>
    <w:rsid w:val="0056671D"/>
    <w:rsid w:val="005700C3"/>
    <w:rsid w:val="005702F3"/>
    <w:rsid w:val="005712D6"/>
    <w:rsid w:val="005714C0"/>
    <w:rsid w:val="00571954"/>
    <w:rsid w:val="005762A7"/>
    <w:rsid w:val="00584B27"/>
    <w:rsid w:val="00596988"/>
    <w:rsid w:val="005A37EA"/>
    <w:rsid w:val="005A46FA"/>
    <w:rsid w:val="005A5E2A"/>
    <w:rsid w:val="005A71EE"/>
    <w:rsid w:val="005A7A22"/>
    <w:rsid w:val="005B1C95"/>
    <w:rsid w:val="005B2371"/>
    <w:rsid w:val="005B3643"/>
    <w:rsid w:val="005B6965"/>
    <w:rsid w:val="005B768C"/>
    <w:rsid w:val="005C20FB"/>
    <w:rsid w:val="005C329D"/>
    <w:rsid w:val="005C6AD5"/>
    <w:rsid w:val="005D0E66"/>
    <w:rsid w:val="005D2211"/>
    <w:rsid w:val="005D2B82"/>
    <w:rsid w:val="005D4A9C"/>
    <w:rsid w:val="005D6020"/>
    <w:rsid w:val="005D6E87"/>
    <w:rsid w:val="005D708B"/>
    <w:rsid w:val="005E0AD1"/>
    <w:rsid w:val="005E7179"/>
    <w:rsid w:val="005F0B96"/>
    <w:rsid w:val="006037A4"/>
    <w:rsid w:val="00606B07"/>
    <w:rsid w:val="006106AB"/>
    <w:rsid w:val="00614C53"/>
    <w:rsid w:val="00615D8E"/>
    <w:rsid w:val="0061712C"/>
    <w:rsid w:val="00621D31"/>
    <w:rsid w:val="00626BDA"/>
    <w:rsid w:val="006278D4"/>
    <w:rsid w:val="00627FD6"/>
    <w:rsid w:val="00630879"/>
    <w:rsid w:val="00633B4D"/>
    <w:rsid w:val="00635342"/>
    <w:rsid w:val="00635486"/>
    <w:rsid w:val="00641030"/>
    <w:rsid w:val="0064254D"/>
    <w:rsid w:val="006502B8"/>
    <w:rsid w:val="006518A2"/>
    <w:rsid w:val="00653599"/>
    <w:rsid w:val="00653A52"/>
    <w:rsid w:val="00654F0D"/>
    <w:rsid w:val="006559E1"/>
    <w:rsid w:val="00655B73"/>
    <w:rsid w:val="006615BD"/>
    <w:rsid w:val="006617FF"/>
    <w:rsid w:val="00661CDF"/>
    <w:rsid w:val="00667138"/>
    <w:rsid w:val="00674796"/>
    <w:rsid w:val="00674B96"/>
    <w:rsid w:val="00676E49"/>
    <w:rsid w:val="006773EE"/>
    <w:rsid w:val="00680D3C"/>
    <w:rsid w:val="00680E84"/>
    <w:rsid w:val="00682132"/>
    <w:rsid w:val="00682926"/>
    <w:rsid w:val="006843A0"/>
    <w:rsid w:val="00685163"/>
    <w:rsid w:val="00686493"/>
    <w:rsid w:val="00690968"/>
    <w:rsid w:val="00691C9B"/>
    <w:rsid w:val="00691EC7"/>
    <w:rsid w:val="00692C25"/>
    <w:rsid w:val="00694C92"/>
    <w:rsid w:val="006A1330"/>
    <w:rsid w:val="006A1357"/>
    <w:rsid w:val="006A24AC"/>
    <w:rsid w:val="006A30F5"/>
    <w:rsid w:val="006A481C"/>
    <w:rsid w:val="006A483D"/>
    <w:rsid w:val="006A5C23"/>
    <w:rsid w:val="006B025A"/>
    <w:rsid w:val="006B1071"/>
    <w:rsid w:val="006B43E6"/>
    <w:rsid w:val="006B4873"/>
    <w:rsid w:val="006B6F59"/>
    <w:rsid w:val="006C6A90"/>
    <w:rsid w:val="006C6F47"/>
    <w:rsid w:val="006C731C"/>
    <w:rsid w:val="006D14D4"/>
    <w:rsid w:val="006D5899"/>
    <w:rsid w:val="006E0FFF"/>
    <w:rsid w:val="006E111A"/>
    <w:rsid w:val="006E2C42"/>
    <w:rsid w:val="006E31FE"/>
    <w:rsid w:val="006F12B1"/>
    <w:rsid w:val="006F1C01"/>
    <w:rsid w:val="006F6FA7"/>
    <w:rsid w:val="00702812"/>
    <w:rsid w:val="0070481F"/>
    <w:rsid w:val="007063CF"/>
    <w:rsid w:val="00706418"/>
    <w:rsid w:val="007064FF"/>
    <w:rsid w:val="00710BD4"/>
    <w:rsid w:val="00711E80"/>
    <w:rsid w:val="00715AFA"/>
    <w:rsid w:val="007178EC"/>
    <w:rsid w:val="00721ACD"/>
    <w:rsid w:val="00724738"/>
    <w:rsid w:val="00727111"/>
    <w:rsid w:val="007332EB"/>
    <w:rsid w:val="00734465"/>
    <w:rsid w:val="007362F6"/>
    <w:rsid w:val="00736363"/>
    <w:rsid w:val="00736A4D"/>
    <w:rsid w:val="00736E81"/>
    <w:rsid w:val="00745911"/>
    <w:rsid w:val="00746546"/>
    <w:rsid w:val="00753345"/>
    <w:rsid w:val="0075423A"/>
    <w:rsid w:val="007553C0"/>
    <w:rsid w:val="00757F44"/>
    <w:rsid w:val="00760644"/>
    <w:rsid w:val="00765495"/>
    <w:rsid w:val="007667D5"/>
    <w:rsid w:val="00766AB0"/>
    <w:rsid w:val="00771550"/>
    <w:rsid w:val="007759CF"/>
    <w:rsid w:val="0077709E"/>
    <w:rsid w:val="00784793"/>
    <w:rsid w:val="00786277"/>
    <w:rsid w:val="007867F5"/>
    <w:rsid w:val="007900BE"/>
    <w:rsid w:val="00793EB3"/>
    <w:rsid w:val="00795006"/>
    <w:rsid w:val="007A110F"/>
    <w:rsid w:val="007A11A3"/>
    <w:rsid w:val="007A2827"/>
    <w:rsid w:val="007A3082"/>
    <w:rsid w:val="007A3C9C"/>
    <w:rsid w:val="007A4968"/>
    <w:rsid w:val="007A55D7"/>
    <w:rsid w:val="007A6A19"/>
    <w:rsid w:val="007B0DDD"/>
    <w:rsid w:val="007B3E82"/>
    <w:rsid w:val="007B49FD"/>
    <w:rsid w:val="007B6581"/>
    <w:rsid w:val="007C6C17"/>
    <w:rsid w:val="007C7147"/>
    <w:rsid w:val="007D0016"/>
    <w:rsid w:val="007D0124"/>
    <w:rsid w:val="007D1178"/>
    <w:rsid w:val="007D24A3"/>
    <w:rsid w:val="007D3074"/>
    <w:rsid w:val="007D452B"/>
    <w:rsid w:val="007D56F2"/>
    <w:rsid w:val="007D5F23"/>
    <w:rsid w:val="007E5CF8"/>
    <w:rsid w:val="007E633E"/>
    <w:rsid w:val="007E6760"/>
    <w:rsid w:val="007E6BFF"/>
    <w:rsid w:val="007F101B"/>
    <w:rsid w:val="007F2027"/>
    <w:rsid w:val="007F39B2"/>
    <w:rsid w:val="007F5F8B"/>
    <w:rsid w:val="007F6677"/>
    <w:rsid w:val="0080137C"/>
    <w:rsid w:val="00802EAB"/>
    <w:rsid w:val="008049DF"/>
    <w:rsid w:val="0080590C"/>
    <w:rsid w:val="0081149F"/>
    <w:rsid w:val="00820061"/>
    <w:rsid w:val="008239F5"/>
    <w:rsid w:val="00823E4D"/>
    <w:rsid w:val="008271B0"/>
    <w:rsid w:val="008301A9"/>
    <w:rsid w:val="00830323"/>
    <w:rsid w:val="008326F5"/>
    <w:rsid w:val="00834E22"/>
    <w:rsid w:val="00837B8E"/>
    <w:rsid w:val="0084246F"/>
    <w:rsid w:val="00844B30"/>
    <w:rsid w:val="00845AED"/>
    <w:rsid w:val="00847062"/>
    <w:rsid w:val="00850336"/>
    <w:rsid w:val="00850630"/>
    <w:rsid w:val="00850703"/>
    <w:rsid w:val="00852C8C"/>
    <w:rsid w:val="00853A57"/>
    <w:rsid w:val="00854F6B"/>
    <w:rsid w:val="0086216D"/>
    <w:rsid w:val="00862AA5"/>
    <w:rsid w:val="00863EBA"/>
    <w:rsid w:val="00864B20"/>
    <w:rsid w:val="00865DDF"/>
    <w:rsid w:val="00872289"/>
    <w:rsid w:val="00874E92"/>
    <w:rsid w:val="00875026"/>
    <w:rsid w:val="008752C8"/>
    <w:rsid w:val="008765CD"/>
    <w:rsid w:val="00876674"/>
    <w:rsid w:val="00876FA7"/>
    <w:rsid w:val="0087714C"/>
    <w:rsid w:val="00882376"/>
    <w:rsid w:val="0088472D"/>
    <w:rsid w:val="00885582"/>
    <w:rsid w:val="00887A11"/>
    <w:rsid w:val="00890D36"/>
    <w:rsid w:val="008914EB"/>
    <w:rsid w:val="00891BC8"/>
    <w:rsid w:val="00896265"/>
    <w:rsid w:val="008A0B93"/>
    <w:rsid w:val="008A15FE"/>
    <w:rsid w:val="008A3F87"/>
    <w:rsid w:val="008A5525"/>
    <w:rsid w:val="008A7C9F"/>
    <w:rsid w:val="008B24D5"/>
    <w:rsid w:val="008B2B87"/>
    <w:rsid w:val="008B4152"/>
    <w:rsid w:val="008C1E4F"/>
    <w:rsid w:val="008C3E78"/>
    <w:rsid w:val="008C537D"/>
    <w:rsid w:val="008C68BC"/>
    <w:rsid w:val="008D2389"/>
    <w:rsid w:val="008D28D7"/>
    <w:rsid w:val="008D3C21"/>
    <w:rsid w:val="008D40BE"/>
    <w:rsid w:val="008D6989"/>
    <w:rsid w:val="008E0E06"/>
    <w:rsid w:val="008E1B72"/>
    <w:rsid w:val="008E3A4E"/>
    <w:rsid w:val="008E505B"/>
    <w:rsid w:val="008E5C76"/>
    <w:rsid w:val="008E6091"/>
    <w:rsid w:val="008E6770"/>
    <w:rsid w:val="008F0AB2"/>
    <w:rsid w:val="008F3E36"/>
    <w:rsid w:val="00900396"/>
    <w:rsid w:val="009034D0"/>
    <w:rsid w:val="00910346"/>
    <w:rsid w:val="0091055B"/>
    <w:rsid w:val="00910865"/>
    <w:rsid w:val="00910D22"/>
    <w:rsid w:val="009121B6"/>
    <w:rsid w:val="0091308E"/>
    <w:rsid w:val="009148AB"/>
    <w:rsid w:val="00914D58"/>
    <w:rsid w:val="009212F6"/>
    <w:rsid w:val="0092306B"/>
    <w:rsid w:val="00924945"/>
    <w:rsid w:val="00931562"/>
    <w:rsid w:val="00932087"/>
    <w:rsid w:val="0093681E"/>
    <w:rsid w:val="0093773F"/>
    <w:rsid w:val="009378D2"/>
    <w:rsid w:val="00937A80"/>
    <w:rsid w:val="00944705"/>
    <w:rsid w:val="0095004E"/>
    <w:rsid w:val="009539E9"/>
    <w:rsid w:val="00954023"/>
    <w:rsid w:val="00954CAF"/>
    <w:rsid w:val="0095666B"/>
    <w:rsid w:val="00957201"/>
    <w:rsid w:val="0095780E"/>
    <w:rsid w:val="00961DB8"/>
    <w:rsid w:val="00962772"/>
    <w:rsid w:val="00963A79"/>
    <w:rsid w:val="00964691"/>
    <w:rsid w:val="0096524D"/>
    <w:rsid w:val="009668AE"/>
    <w:rsid w:val="00966E85"/>
    <w:rsid w:val="009675B1"/>
    <w:rsid w:val="00967989"/>
    <w:rsid w:val="009700FE"/>
    <w:rsid w:val="00970DA8"/>
    <w:rsid w:val="00972369"/>
    <w:rsid w:val="009728F3"/>
    <w:rsid w:val="00973768"/>
    <w:rsid w:val="00973A6C"/>
    <w:rsid w:val="009761FE"/>
    <w:rsid w:val="009765D9"/>
    <w:rsid w:val="00982A77"/>
    <w:rsid w:val="00982C45"/>
    <w:rsid w:val="00982EAF"/>
    <w:rsid w:val="00987DC6"/>
    <w:rsid w:val="009912DF"/>
    <w:rsid w:val="009923F1"/>
    <w:rsid w:val="00993B87"/>
    <w:rsid w:val="009A3303"/>
    <w:rsid w:val="009A3F55"/>
    <w:rsid w:val="009B0FF2"/>
    <w:rsid w:val="009B3310"/>
    <w:rsid w:val="009B4C16"/>
    <w:rsid w:val="009C3DE8"/>
    <w:rsid w:val="009C51A7"/>
    <w:rsid w:val="009C5B84"/>
    <w:rsid w:val="009C5EC0"/>
    <w:rsid w:val="009C5F0C"/>
    <w:rsid w:val="009D0E6E"/>
    <w:rsid w:val="009D17C3"/>
    <w:rsid w:val="009D35B2"/>
    <w:rsid w:val="009D5257"/>
    <w:rsid w:val="009E1ABF"/>
    <w:rsid w:val="009E3D1B"/>
    <w:rsid w:val="009E3F50"/>
    <w:rsid w:val="009E73B2"/>
    <w:rsid w:val="009F1927"/>
    <w:rsid w:val="009F1E1B"/>
    <w:rsid w:val="009F2D2F"/>
    <w:rsid w:val="009F65C9"/>
    <w:rsid w:val="00A05EE2"/>
    <w:rsid w:val="00A07ED6"/>
    <w:rsid w:val="00A10BB5"/>
    <w:rsid w:val="00A14CD7"/>
    <w:rsid w:val="00A215A9"/>
    <w:rsid w:val="00A24807"/>
    <w:rsid w:val="00A26B26"/>
    <w:rsid w:val="00A318D9"/>
    <w:rsid w:val="00A32C57"/>
    <w:rsid w:val="00A34A34"/>
    <w:rsid w:val="00A35A3F"/>
    <w:rsid w:val="00A37209"/>
    <w:rsid w:val="00A40764"/>
    <w:rsid w:val="00A43212"/>
    <w:rsid w:val="00A50E92"/>
    <w:rsid w:val="00A51160"/>
    <w:rsid w:val="00A51C04"/>
    <w:rsid w:val="00A534CC"/>
    <w:rsid w:val="00A576AB"/>
    <w:rsid w:val="00A57E5C"/>
    <w:rsid w:val="00A61EC1"/>
    <w:rsid w:val="00A70E1A"/>
    <w:rsid w:val="00A711B7"/>
    <w:rsid w:val="00A7727D"/>
    <w:rsid w:val="00A80E98"/>
    <w:rsid w:val="00A81F3F"/>
    <w:rsid w:val="00A84018"/>
    <w:rsid w:val="00A90788"/>
    <w:rsid w:val="00A90FAC"/>
    <w:rsid w:val="00A93D37"/>
    <w:rsid w:val="00A97307"/>
    <w:rsid w:val="00AA1A16"/>
    <w:rsid w:val="00AA1F61"/>
    <w:rsid w:val="00AB1DEF"/>
    <w:rsid w:val="00AB1F62"/>
    <w:rsid w:val="00AB50D4"/>
    <w:rsid w:val="00AC4306"/>
    <w:rsid w:val="00AC43FA"/>
    <w:rsid w:val="00AC5B8C"/>
    <w:rsid w:val="00AC793F"/>
    <w:rsid w:val="00AD3243"/>
    <w:rsid w:val="00AD638B"/>
    <w:rsid w:val="00AD690C"/>
    <w:rsid w:val="00AE0D95"/>
    <w:rsid w:val="00AE3867"/>
    <w:rsid w:val="00AF38AB"/>
    <w:rsid w:val="00AF75A2"/>
    <w:rsid w:val="00B00012"/>
    <w:rsid w:val="00B00079"/>
    <w:rsid w:val="00B0273D"/>
    <w:rsid w:val="00B039D7"/>
    <w:rsid w:val="00B0457D"/>
    <w:rsid w:val="00B0735B"/>
    <w:rsid w:val="00B07447"/>
    <w:rsid w:val="00B12D6C"/>
    <w:rsid w:val="00B15042"/>
    <w:rsid w:val="00B16BF3"/>
    <w:rsid w:val="00B17D23"/>
    <w:rsid w:val="00B17F17"/>
    <w:rsid w:val="00B217E4"/>
    <w:rsid w:val="00B245F1"/>
    <w:rsid w:val="00B2754D"/>
    <w:rsid w:val="00B31042"/>
    <w:rsid w:val="00B32B1C"/>
    <w:rsid w:val="00B36B81"/>
    <w:rsid w:val="00B43C9C"/>
    <w:rsid w:val="00B44980"/>
    <w:rsid w:val="00B44B52"/>
    <w:rsid w:val="00B458FB"/>
    <w:rsid w:val="00B46672"/>
    <w:rsid w:val="00B515B8"/>
    <w:rsid w:val="00B53998"/>
    <w:rsid w:val="00B5699F"/>
    <w:rsid w:val="00B62540"/>
    <w:rsid w:val="00B62D8C"/>
    <w:rsid w:val="00B670EA"/>
    <w:rsid w:val="00B67215"/>
    <w:rsid w:val="00B67E98"/>
    <w:rsid w:val="00B7040F"/>
    <w:rsid w:val="00B70B20"/>
    <w:rsid w:val="00B7257B"/>
    <w:rsid w:val="00B73812"/>
    <w:rsid w:val="00B74BEB"/>
    <w:rsid w:val="00B7621D"/>
    <w:rsid w:val="00B841DD"/>
    <w:rsid w:val="00B84606"/>
    <w:rsid w:val="00B84B96"/>
    <w:rsid w:val="00B864EF"/>
    <w:rsid w:val="00B90D58"/>
    <w:rsid w:val="00B910F7"/>
    <w:rsid w:val="00B9124A"/>
    <w:rsid w:val="00B96711"/>
    <w:rsid w:val="00BA124A"/>
    <w:rsid w:val="00BA2D18"/>
    <w:rsid w:val="00BA4D25"/>
    <w:rsid w:val="00BA5353"/>
    <w:rsid w:val="00BA59C0"/>
    <w:rsid w:val="00BB1465"/>
    <w:rsid w:val="00BB1FDB"/>
    <w:rsid w:val="00BB6F2A"/>
    <w:rsid w:val="00BC145F"/>
    <w:rsid w:val="00BC1A85"/>
    <w:rsid w:val="00BC5BAA"/>
    <w:rsid w:val="00BC7140"/>
    <w:rsid w:val="00BD1D68"/>
    <w:rsid w:val="00BD3FA2"/>
    <w:rsid w:val="00BD4819"/>
    <w:rsid w:val="00BD4B5D"/>
    <w:rsid w:val="00BD6E62"/>
    <w:rsid w:val="00BD6E6E"/>
    <w:rsid w:val="00BD7727"/>
    <w:rsid w:val="00BE029A"/>
    <w:rsid w:val="00BE0BEB"/>
    <w:rsid w:val="00BE11F5"/>
    <w:rsid w:val="00BE6BAD"/>
    <w:rsid w:val="00BF2A1A"/>
    <w:rsid w:val="00BF35A7"/>
    <w:rsid w:val="00BF4CAD"/>
    <w:rsid w:val="00BF50B0"/>
    <w:rsid w:val="00BF59B0"/>
    <w:rsid w:val="00BF59F7"/>
    <w:rsid w:val="00C01CCF"/>
    <w:rsid w:val="00C01D6B"/>
    <w:rsid w:val="00C034E9"/>
    <w:rsid w:val="00C03CCD"/>
    <w:rsid w:val="00C04C31"/>
    <w:rsid w:val="00C06DD3"/>
    <w:rsid w:val="00C1069E"/>
    <w:rsid w:val="00C13948"/>
    <w:rsid w:val="00C13DE2"/>
    <w:rsid w:val="00C15567"/>
    <w:rsid w:val="00C16389"/>
    <w:rsid w:val="00C2120E"/>
    <w:rsid w:val="00C217A0"/>
    <w:rsid w:val="00C25380"/>
    <w:rsid w:val="00C25D83"/>
    <w:rsid w:val="00C27DDC"/>
    <w:rsid w:val="00C32757"/>
    <w:rsid w:val="00C345FC"/>
    <w:rsid w:val="00C4558A"/>
    <w:rsid w:val="00C45D88"/>
    <w:rsid w:val="00C537BF"/>
    <w:rsid w:val="00C57D0F"/>
    <w:rsid w:val="00C623CD"/>
    <w:rsid w:val="00C62E1D"/>
    <w:rsid w:val="00C6437D"/>
    <w:rsid w:val="00C647C8"/>
    <w:rsid w:val="00C6750E"/>
    <w:rsid w:val="00C72A71"/>
    <w:rsid w:val="00C76370"/>
    <w:rsid w:val="00C764AA"/>
    <w:rsid w:val="00C77ACC"/>
    <w:rsid w:val="00C8143C"/>
    <w:rsid w:val="00C8571B"/>
    <w:rsid w:val="00C85A3D"/>
    <w:rsid w:val="00C85D28"/>
    <w:rsid w:val="00C86031"/>
    <w:rsid w:val="00C87A6F"/>
    <w:rsid w:val="00C959AE"/>
    <w:rsid w:val="00C9634A"/>
    <w:rsid w:val="00CA1A5C"/>
    <w:rsid w:val="00CA494B"/>
    <w:rsid w:val="00CA59F5"/>
    <w:rsid w:val="00CA76DF"/>
    <w:rsid w:val="00CB19E0"/>
    <w:rsid w:val="00CB4BC8"/>
    <w:rsid w:val="00CB5767"/>
    <w:rsid w:val="00CB75EA"/>
    <w:rsid w:val="00CB7D72"/>
    <w:rsid w:val="00CC02E2"/>
    <w:rsid w:val="00CC086A"/>
    <w:rsid w:val="00CC0CF2"/>
    <w:rsid w:val="00CC187F"/>
    <w:rsid w:val="00CC1F5E"/>
    <w:rsid w:val="00CC2F96"/>
    <w:rsid w:val="00CC43F4"/>
    <w:rsid w:val="00CC56D2"/>
    <w:rsid w:val="00CC56FB"/>
    <w:rsid w:val="00CC7931"/>
    <w:rsid w:val="00CD0419"/>
    <w:rsid w:val="00CD0561"/>
    <w:rsid w:val="00CD08F3"/>
    <w:rsid w:val="00CD2BE8"/>
    <w:rsid w:val="00CD46AF"/>
    <w:rsid w:val="00CD7AAE"/>
    <w:rsid w:val="00CE1144"/>
    <w:rsid w:val="00CE1A34"/>
    <w:rsid w:val="00CE31A7"/>
    <w:rsid w:val="00CE60B9"/>
    <w:rsid w:val="00CE7F83"/>
    <w:rsid w:val="00CF02FB"/>
    <w:rsid w:val="00CF17EC"/>
    <w:rsid w:val="00CF4809"/>
    <w:rsid w:val="00CF52D8"/>
    <w:rsid w:val="00CF585C"/>
    <w:rsid w:val="00CF75FE"/>
    <w:rsid w:val="00CF7F39"/>
    <w:rsid w:val="00D00BA0"/>
    <w:rsid w:val="00D00F53"/>
    <w:rsid w:val="00D015FC"/>
    <w:rsid w:val="00D01691"/>
    <w:rsid w:val="00D01BBF"/>
    <w:rsid w:val="00D03C4A"/>
    <w:rsid w:val="00D05AED"/>
    <w:rsid w:val="00D065A0"/>
    <w:rsid w:val="00D074B3"/>
    <w:rsid w:val="00D10020"/>
    <w:rsid w:val="00D13E96"/>
    <w:rsid w:val="00D142B0"/>
    <w:rsid w:val="00D14E65"/>
    <w:rsid w:val="00D17398"/>
    <w:rsid w:val="00D229C1"/>
    <w:rsid w:val="00D23B68"/>
    <w:rsid w:val="00D27901"/>
    <w:rsid w:val="00D33D2B"/>
    <w:rsid w:val="00D3401D"/>
    <w:rsid w:val="00D35127"/>
    <w:rsid w:val="00D3587B"/>
    <w:rsid w:val="00D41831"/>
    <w:rsid w:val="00D43578"/>
    <w:rsid w:val="00D45673"/>
    <w:rsid w:val="00D4723B"/>
    <w:rsid w:val="00D50984"/>
    <w:rsid w:val="00D51E0D"/>
    <w:rsid w:val="00D52C41"/>
    <w:rsid w:val="00D539A6"/>
    <w:rsid w:val="00D55B76"/>
    <w:rsid w:val="00D566D2"/>
    <w:rsid w:val="00D62E57"/>
    <w:rsid w:val="00D654E2"/>
    <w:rsid w:val="00D70683"/>
    <w:rsid w:val="00D8177D"/>
    <w:rsid w:val="00D81998"/>
    <w:rsid w:val="00D81F3E"/>
    <w:rsid w:val="00D83654"/>
    <w:rsid w:val="00D842FE"/>
    <w:rsid w:val="00D844D4"/>
    <w:rsid w:val="00D856AE"/>
    <w:rsid w:val="00D85ED6"/>
    <w:rsid w:val="00D92082"/>
    <w:rsid w:val="00D95CCD"/>
    <w:rsid w:val="00D96E31"/>
    <w:rsid w:val="00DA0E2C"/>
    <w:rsid w:val="00DA79EC"/>
    <w:rsid w:val="00DB0721"/>
    <w:rsid w:val="00DB261A"/>
    <w:rsid w:val="00DB27DB"/>
    <w:rsid w:val="00DB3A36"/>
    <w:rsid w:val="00DB43C7"/>
    <w:rsid w:val="00DB592A"/>
    <w:rsid w:val="00DB6FD0"/>
    <w:rsid w:val="00DB715C"/>
    <w:rsid w:val="00DC1DA6"/>
    <w:rsid w:val="00DC4051"/>
    <w:rsid w:val="00DC6889"/>
    <w:rsid w:val="00DC7194"/>
    <w:rsid w:val="00DC7AF2"/>
    <w:rsid w:val="00DC7D76"/>
    <w:rsid w:val="00DD5FEC"/>
    <w:rsid w:val="00DE2AEE"/>
    <w:rsid w:val="00DE3C2C"/>
    <w:rsid w:val="00DE4646"/>
    <w:rsid w:val="00DE4889"/>
    <w:rsid w:val="00DF6EA3"/>
    <w:rsid w:val="00DF7659"/>
    <w:rsid w:val="00DF7FA9"/>
    <w:rsid w:val="00E00C16"/>
    <w:rsid w:val="00E010D8"/>
    <w:rsid w:val="00E0224B"/>
    <w:rsid w:val="00E06E38"/>
    <w:rsid w:val="00E073DC"/>
    <w:rsid w:val="00E0771C"/>
    <w:rsid w:val="00E14F95"/>
    <w:rsid w:val="00E20E27"/>
    <w:rsid w:val="00E21BBB"/>
    <w:rsid w:val="00E242B2"/>
    <w:rsid w:val="00E25857"/>
    <w:rsid w:val="00E305AA"/>
    <w:rsid w:val="00E31B2F"/>
    <w:rsid w:val="00E354D8"/>
    <w:rsid w:val="00E37DEA"/>
    <w:rsid w:val="00E4073B"/>
    <w:rsid w:val="00E42230"/>
    <w:rsid w:val="00E4376A"/>
    <w:rsid w:val="00E43BEA"/>
    <w:rsid w:val="00E445D2"/>
    <w:rsid w:val="00E45709"/>
    <w:rsid w:val="00E4650A"/>
    <w:rsid w:val="00E50D6E"/>
    <w:rsid w:val="00E56F37"/>
    <w:rsid w:val="00E6314F"/>
    <w:rsid w:val="00E6373C"/>
    <w:rsid w:val="00E66555"/>
    <w:rsid w:val="00E75E6E"/>
    <w:rsid w:val="00E776A3"/>
    <w:rsid w:val="00E81FB8"/>
    <w:rsid w:val="00E82E5A"/>
    <w:rsid w:val="00E840CE"/>
    <w:rsid w:val="00E859D1"/>
    <w:rsid w:val="00E906F1"/>
    <w:rsid w:val="00E90A05"/>
    <w:rsid w:val="00E91B67"/>
    <w:rsid w:val="00E924BA"/>
    <w:rsid w:val="00E9291E"/>
    <w:rsid w:val="00E94D45"/>
    <w:rsid w:val="00E958AC"/>
    <w:rsid w:val="00E97BA8"/>
    <w:rsid w:val="00EA0787"/>
    <w:rsid w:val="00EA2FE7"/>
    <w:rsid w:val="00EA7EE0"/>
    <w:rsid w:val="00EB10FB"/>
    <w:rsid w:val="00EB19A0"/>
    <w:rsid w:val="00EC2153"/>
    <w:rsid w:val="00EC3CC3"/>
    <w:rsid w:val="00EC409C"/>
    <w:rsid w:val="00EC4F35"/>
    <w:rsid w:val="00EC6B9F"/>
    <w:rsid w:val="00EC73ED"/>
    <w:rsid w:val="00ED7081"/>
    <w:rsid w:val="00EE0292"/>
    <w:rsid w:val="00EE09AF"/>
    <w:rsid w:val="00EE4B02"/>
    <w:rsid w:val="00EE4B6B"/>
    <w:rsid w:val="00EE4F65"/>
    <w:rsid w:val="00EE55A0"/>
    <w:rsid w:val="00EE7666"/>
    <w:rsid w:val="00EF27A7"/>
    <w:rsid w:val="00EF3AC8"/>
    <w:rsid w:val="00EF69D5"/>
    <w:rsid w:val="00F005AA"/>
    <w:rsid w:val="00F02D73"/>
    <w:rsid w:val="00F108E9"/>
    <w:rsid w:val="00F11374"/>
    <w:rsid w:val="00F11FAD"/>
    <w:rsid w:val="00F122E6"/>
    <w:rsid w:val="00F125B4"/>
    <w:rsid w:val="00F1364A"/>
    <w:rsid w:val="00F14F5C"/>
    <w:rsid w:val="00F1675A"/>
    <w:rsid w:val="00F170F9"/>
    <w:rsid w:val="00F2127A"/>
    <w:rsid w:val="00F21988"/>
    <w:rsid w:val="00F22762"/>
    <w:rsid w:val="00F2599D"/>
    <w:rsid w:val="00F266B6"/>
    <w:rsid w:val="00F26988"/>
    <w:rsid w:val="00F34B5C"/>
    <w:rsid w:val="00F3674C"/>
    <w:rsid w:val="00F40242"/>
    <w:rsid w:val="00F41AA6"/>
    <w:rsid w:val="00F426BE"/>
    <w:rsid w:val="00F430DF"/>
    <w:rsid w:val="00F43E56"/>
    <w:rsid w:val="00F4525C"/>
    <w:rsid w:val="00F502DD"/>
    <w:rsid w:val="00F504BE"/>
    <w:rsid w:val="00F544E3"/>
    <w:rsid w:val="00F54D26"/>
    <w:rsid w:val="00F5520D"/>
    <w:rsid w:val="00F5635A"/>
    <w:rsid w:val="00F57B1B"/>
    <w:rsid w:val="00F624B3"/>
    <w:rsid w:val="00F63084"/>
    <w:rsid w:val="00F64F8D"/>
    <w:rsid w:val="00F6520E"/>
    <w:rsid w:val="00F6569E"/>
    <w:rsid w:val="00F67056"/>
    <w:rsid w:val="00F71B8E"/>
    <w:rsid w:val="00F7293C"/>
    <w:rsid w:val="00F7312A"/>
    <w:rsid w:val="00F74813"/>
    <w:rsid w:val="00F74B9B"/>
    <w:rsid w:val="00F75104"/>
    <w:rsid w:val="00F77A3A"/>
    <w:rsid w:val="00F823EA"/>
    <w:rsid w:val="00F82636"/>
    <w:rsid w:val="00F87515"/>
    <w:rsid w:val="00F9041D"/>
    <w:rsid w:val="00F91F6F"/>
    <w:rsid w:val="00F96403"/>
    <w:rsid w:val="00F969B6"/>
    <w:rsid w:val="00F96DFB"/>
    <w:rsid w:val="00FA07B3"/>
    <w:rsid w:val="00FA15D0"/>
    <w:rsid w:val="00FA6DAD"/>
    <w:rsid w:val="00FA7E6E"/>
    <w:rsid w:val="00FB4EB2"/>
    <w:rsid w:val="00FB4F94"/>
    <w:rsid w:val="00FB53A8"/>
    <w:rsid w:val="00FB5AC3"/>
    <w:rsid w:val="00FB5C7A"/>
    <w:rsid w:val="00FB76FC"/>
    <w:rsid w:val="00FC3291"/>
    <w:rsid w:val="00FC45E5"/>
    <w:rsid w:val="00FC5CD1"/>
    <w:rsid w:val="00FC6609"/>
    <w:rsid w:val="00FC73B2"/>
    <w:rsid w:val="00FD0B69"/>
    <w:rsid w:val="00FD1483"/>
    <w:rsid w:val="00FD189F"/>
    <w:rsid w:val="00FD6218"/>
    <w:rsid w:val="00FD6AA5"/>
    <w:rsid w:val="00FE3611"/>
    <w:rsid w:val="00FE3926"/>
    <w:rsid w:val="00FE67F0"/>
    <w:rsid w:val="00FE7245"/>
    <w:rsid w:val="00FF0CDE"/>
    <w:rsid w:val="00FF3199"/>
    <w:rsid w:val="00FF41B4"/>
    <w:rsid w:val="00FF4DE6"/>
    <w:rsid w:val="00FF6B14"/>
    <w:rsid w:val="00FF6BC2"/>
    <w:rsid w:val="00FF785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81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3681E"/>
    <w:pPr>
      <w:ind w:left="720"/>
      <w:contextualSpacing/>
    </w:pPr>
  </w:style>
  <w:style w:type="paragraph" w:customStyle="1" w:styleId="1">
    <w:name w:val="Название1"/>
    <w:uiPriority w:val="99"/>
    <w:rsid w:val="00A534CC"/>
    <w:pPr>
      <w:jc w:val="center"/>
    </w:pPr>
    <w:rPr>
      <w:rFonts w:ascii="Times New Roman" w:eastAsia="Times New Roman" w:hAnsi="Times New Roman"/>
      <w:color w:val="000000"/>
      <w:sz w:val="28"/>
      <w:szCs w:val="20"/>
    </w:rPr>
  </w:style>
  <w:style w:type="paragraph" w:customStyle="1" w:styleId="a">
    <w:name w:val="[Основной абзац]"/>
    <w:basedOn w:val="Normal"/>
    <w:uiPriority w:val="99"/>
    <w:rsid w:val="00A534CC"/>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13744</TotalTime>
  <Pages>62</Pages>
  <Words>23819</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161</cp:revision>
  <dcterms:created xsi:type="dcterms:W3CDTF">2015-09-30T01:15:00Z</dcterms:created>
  <dcterms:modified xsi:type="dcterms:W3CDTF">2016-03-03T21:20:00Z</dcterms:modified>
</cp:coreProperties>
</file>