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579" w:rsidRPr="00FA0379" w:rsidRDefault="005A4579" w:rsidP="00FA0379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FA0379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t>Международные фестивали еврейской культуры и искуства в Еврейской автономной области</w:t>
      </w:r>
    </w:p>
    <w:p w:rsidR="005A4579" w:rsidRPr="00FA0379" w:rsidRDefault="005A4579" w:rsidP="00FA0379">
      <w:pPr>
        <w:jc w:val="both"/>
        <w:rPr>
          <w:rFonts w:ascii="Times New Roman" w:hAnsi="Times New Roman" w:cs="Times New Roman"/>
          <w:sz w:val="24"/>
          <w:szCs w:val="24"/>
        </w:rPr>
      </w:pPr>
      <w:r w:rsidRPr="00FA0379">
        <w:rPr>
          <w:rFonts w:ascii="Times New Roman" w:hAnsi="Times New Roman" w:cs="Times New Roman"/>
          <w:sz w:val="24"/>
          <w:szCs w:val="24"/>
        </w:rPr>
        <w:t>На сайте «Историческое и культурное наследие Еврейской автономной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A0379">
        <w:rPr>
          <w:rFonts w:ascii="Times New Roman" w:hAnsi="Times New Roman" w:cs="Times New Roman"/>
          <w:sz w:val="24"/>
          <w:szCs w:val="24"/>
        </w:rPr>
        <w:t xml:space="preserve"> размещены материалы о состоявшихся в Биробиджане одиннадцати Фестивалях еврейской культуры, всегда являющихся важным событием в культурной жизни Дальнего Востока.</w:t>
      </w:r>
    </w:p>
    <w:sectPr w:rsidR="005A4579" w:rsidRPr="00FA0379" w:rsidSect="00BA0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0379"/>
    <w:rsid w:val="000265DD"/>
    <w:rsid w:val="00127D01"/>
    <w:rsid w:val="00165D73"/>
    <w:rsid w:val="002E165C"/>
    <w:rsid w:val="002E6673"/>
    <w:rsid w:val="00335A07"/>
    <w:rsid w:val="00355F14"/>
    <w:rsid w:val="0041037F"/>
    <w:rsid w:val="00480350"/>
    <w:rsid w:val="005106EA"/>
    <w:rsid w:val="0058118D"/>
    <w:rsid w:val="005A4579"/>
    <w:rsid w:val="00801425"/>
    <w:rsid w:val="008C207D"/>
    <w:rsid w:val="009C7F89"/>
    <w:rsid w:val="00BA04CE"/>
    <w:rsid w:val="00BC39A7"/>
    <w:rsid w:val="00E62A5C"/>
    <w:rsid w:val="00F12DA1"/>
    <w:rsid w:val="00FA0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4CE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A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A03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1</Pages>
  <Words>48</Words>
  <Characters>275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</dc:creator>
  <cp:keywords/>
  <dc:description/>
  <cp:lastModifiedBy>Досова А.В.</cp:lastModifiedBy>
  <cp:revision>5</cp:revision>
  <dcterms:created xsi:type="dcterms:W3CDTF">2013-08-25T02:40:00Z</dcterms:created>
  <dcterms:modified xsi:type="dcterms:W3CDTF">2014-02-28T03:37:00Z</dcterms:modified>
</cp:coreProperties>
</file>